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4123D" w:rsidRPr="00B33FEC" w:rsidRDefault="0074123D" w:rsidP="0074123D">
      <w:pPr>
        <w:spacing w:after="0" w:line="240" w:lineRule="auto"/>
        <w:rPr>
          <w:sz w:val="28"/>
          <w:szCs w:val="28"/>
        </w:rPr>
      </w:pPr>
      <w:r w:rsidRPr="00B33FEC">
        <w:rPr>
          <w:sz w:val="28"/>
          <w:szCs w:val="28"/>
        </w:rPr>
        <w:t xml:space="preserve">Infront Test </w:t>
      </w:r>
      <w:r w:rsidR="00BB2C14" w:rsidRPr="00B33FEC">
        <w:rPr>
          <w:sz w:val="28"/>
          <w:szCs w:val="28"/>
        </w:rPr>
        <w:t>auf</w:t>
      </w:r>
      <w:r w:rsidRPr="00B33FEC">
        <w:rPr>
          <w:sz w:val="28"/>
          <w:szCs w:val="28"/>
        </w:rPr>
        <w:t xml:space="preserve"> Phillip Island.</w:t>
      </w:r>
    </w:p>
    <w:p w:rsidR="0074123D" w:rsidRPr="007E6728" w:rsidRDefault="0074123D" w:rsidP="0074123D">
      <w:pPr>
        <w:spacing w:after="0" w:line="240" w:lineRule="auto"/>
        <w:rPr>
          <w:sz w:val="28"/>
          <w:szCs w:val="28"/>
        </w:rPr>
      </w:pPr>
      <w:r w:rsidRPr="007E6728">
        <w:rPr>
          <w:sz w:val="28"/>
          <w:szCs w:val="28"/>
        </w:rPr>
        <w:t>21</w:t>
      </w:r>
      <w:r w:rsidR="00B33FEC" w:rsidRPr="007E6728">
        <w:rPr>
          <w:sz w:val="28"/>
          <w:szCs w:val="28"/>
        </w:rPr>
        <w:t>.</w:t>
      </w:r>
      <w:r w:rsidRPr="007E6728">
        <w:rPr>
          <w:sz w:val="28"/>
          <w:szCs w:val="28"/>
        </w:rPr>
        <w:t>/22</w:t>
      </w:r>
      <w:r w:rsidR="00B33FEC" w:rsidRPr="007E6728">
        <w:rPr>
          <w:sz w:val="28"/>
          <w:szCs w:val="28"/>
        </w:rPr>
        <w:t>. Februar</w:t>
      </w:r>
      <w:r w:rsidRPr="007E6728">
        <w:rPr>
          <w:sz w:val="28"/>
          <w:szCs w:val="28"/>
        </w:rPr>
        <w:t xml:space="preserve"> 2011.</w:t>
      </w:r>
    </w:p>
    <w:p w:rsidR="0074123D" w:rsidRPr="007E6728" w:rsidRDefault="0074123D" w:rsidP="0074123D">
      <w:pPr>
        <w:spacing w:after="0" w:line="240" w:lineRule="auto"/>
        <w:rPr>
          <w:rStyle w:val="ft0p4"/>
          <w:sz w:val="18"/>
          <w:szCs w:val="18"/>
        </w:rPr>
      </w:pPr>
    </w:p>
    <w:p w:rsidR="0074123D" w:rsidRPr="007E6728" w:rsidRDefault="0074123D" w:rsidP="0074123D">
      <w:pPr>
        <w:spacing w:after="0" w:line="240" w:lineRule="auto"/>
        <w:rPr>
          <w:rStyle w:val="ft0p4"/>
          <w:sz w:val="18"/>
          <w:szCs w:val="18"/>
        </w:rPr>
      </w:pPr>
    </w:p>
    <w:p w:rsidR="0074123D" w:rsidRPr="007E6728" w:rsidRDefault="00B33FEC" w:rsidP="0074123D">
      <w:pPr>
        <w:spacing w:after="0" w:line="240" w:lineRule="auto"/>
        <w:rPr>
          <w:rStyle w:val="ft0p4"/>
          <w:sz w:val="18"/>
          <w:szCs w:val="18"/>
        </w:rPr>
      </w:pPr>
      <w:r w:rsidRPr="00B33FEC">
        <w:rPr>
          <w:rStyle w:val="ft0p4"/>
          <w:sz w:val="18"/>
          <w:szCs w:val="18"/>
        </w:rPr>
        <w:t>Wetterbedingungen</w:t>
      </w:r>
      <w:r w:rsidR="0074123D" w:rsidRPr="00B33FEC">
        <w:rPr>
          <w:rStyle w:val="ft0p4"/>
          <w:sz w:val="18"/>
          <w:szCs w:val="18"/>
        </w:rPr>
        <w:t xml:space="preserve">: </w:t>
      </w:r>
      <w:r w:rsidRPr="00B33FEC">
        <w:rPr>
          <w:rStyle w:val="ft0p4"/>
          <w:sz w:val="18"/>
          <w:szCs w:val="18"/>
        </w:rPr>
        <w:t xml:space="preserve">Böiger Wind, Wolken und Regenschauer am Montag, bewölkt am Dienstag. </w:t>
      </w:r>
    </w:p>
    <w:p w:rsidR="0074123D" w:rsidRPr="00B33FEC" w:rsidRDefault="00B33FEC" w:rsidP="0074123D">
      <w:pPr>
        <w:spacing w:after="0" w:line="240" w:lineRule="auto"/>
        <w:rPr>
          <w:rStyle w:val="ft0p4"/>
          <w:sz w:val="18"/>
          <w:szCs w:val="18"/>
        </w:rPr>
      </w:pPr>
      <w:r w:rsidRPr="00B33FEC">
        <w:rPr>
          <w:rStyle w:val="ft0p4"/>
          <w:sz w:val="18"/>
          <w:szCs w:val="18"/>
        </w:rPr>
        <w:t>Temperatur</w:t>
      </w:r>
      <w:r w:rsidR="0074123D" w:rsidRPr="00B33FEC">
        <w:rPr>
          <w:rStyle w:val="ft0p4"/>
          <w:sz w:val="18"/>
          <w:szCs w:val="18"/>
        </w:rPr>
        <w:t xml:space="preserve">: </w:t>
      </w:r>
      <w:r w:rsidRPr="00B33FEC">
        <w:rPr>
          <w:rStyle w:val="ft0p4"/>
          <w:sz w:val="18"/>
          <w:szCs w:val="18"/>
        </w:rPr>
        <w:t>Luft</w:t>
      </w:r>
      <w:r w:rsidR="0074123D" w:rsidRPr="00B33FEC">
        <w:rPr>
          <w:rStyle w:val="ft0p4"/>
          <w:sz w:val="18"/>
          <w:szCs w:val="18"/>
        </w:rPr>
        <w:t xml:space="preserve">: 15 – </w:t>
      </w:r>
      <w:r w:rsidR="00820D32" w:rsidRPr="00B33FEC">
        <w:rPr>
          <w:rStyle w:val="ft0p4"/>
          <w:sz w:val="18"/>
          <w:szCs w:val="18"/>
        </w:rPr>
        <w:t>19</w:t>
      </w:r>
      <w:r w:rsidR="0074123D" w:rsidRPr="00B33FEC">
        <w:rPr>
          <w:rStyle w:val="ft0p4"/>
          <w:sz w:val="18"/>
          <w:szCs w:val="18"/>
        </w:rPr>
        <w:t xml:space="preserve"> °C, </w:t>
      </w:r>
      <w:r w:rsidRPr="00B33FEC">
        <w:rPr>
          <w:rStyle w:val="ft0p4"/>
          <w:sz w:val="18"/>
          <w:szCs w:val="18"/>
        </w:rPr>
        <w:t>Strecke</w:t>
      </w:r>
      <w:r w:rsidR="0074123D" w:rsidRPr="00B33FEC">
        <w:rPr>
          <w:rStyle w:val="ft0p4"/>
          <w:sz w:val="18"/>
          <w:szCs w:val="18"/>
        </w:rPr>
        <w:t xml:space="preserve">: </w:t>
      </w:r>
      <w:r w:rsidR="00F622DA" w:rsidRPr="00B33FEC">
        <w:rPr>
          <w:rStyle w:val="ft0p4"/>
          <w:sz w:val="18"/>
          <w:szCs w:val="18"/>
        </w:rPr>
        <w:t>17</w:t>
      </w:r>
      <w:r w:rsidR="0074123D" w:rsidRPr="00B33FEC">
        <w:rPr>
          <w:rStyle w:val="ft0p4"/>
          <w:sz w:val="18"/>
          <w:szCs w:val="18"/>
        </w:rPr>
        <w:t xml:space="preserve"> – </w:t>
      </w:r>
      <w:r w:rsidR="00F622DA" w:rsidRPr="00B33FEC">
        <w:rPr>
          <w:rStyle w:val="ft0p4"/>
          <w:sz w:val="18"/>
          <w:szCs w:val="18"/>
        </w:rPr>
        <w:t>37</w:t>
      </w:r>
      <w:r w:rsidR="0074123D" w:rsidRPr="00B33FEC">
        <w:rPr>
          <w:rStyle w:val="ft0p4"/>
          <w:sz w:val="18"/>
          <w:szCs w:val="18"/>
        </w:rPr>
        <w:t xml:space="preserve"> °C</w:t>
      </w:r>
    </w:p>
    <w:p w:rsidR="0074123D" w:rsidRPr="00B33FEC" w:rsidRDefault="00B33FEC" w:rsidP="0074123D">
      <w:pPr>
        <w:spacing w:after="0" w:line="240" w:lineRule="auto"/>
        <w:rPr>
          <w:rStyle w:val="ft0p4"/>
          <w:sz w:val="18"/>
          <w:szCs w:val="18"/>
        </w:rPr>
      </w:pPr>
      <w:r>
        <w:rPr>
          <w:rStyle w:val="ft0p4"/>
          <w:sz w:val="18"/>
          <w:szCs w:val="18"/>
        </w:rPr>
        <w:t>Teilnehmende Fahrer</w:t>
      </w:r>
      <w:r w:rsidR="0074123D" w:rsidRPr="00B33FEC">
        <w:rPr>
          <w:rStyle w:val="ft0p4"/>
          <w:sz w:val="18"/>
          <w:szCs w:val="18"/>
        </w:rPr>
        <w:t xml:space="preserve">: </w:t>
      </w:r>
      <w:r w:rsidR="00A37744" w:rsidRPr="00B33FEC">
        <w:rPr>
          <w:rStyle w:val="ft0p4"/>
          <w:sz w:val="18"/>
          <w:szCs w:val="18"/>
        </w:rPr>
        <w:t>23</w:t>
      </w:r>
      <w:r w:rsidR="0074123D" w:rsidRPr="00B33FEC">
        <w:rPr>
          <w:rStyle w:val="ft0p4"/>
          <w:sz w:val="18"/>
          <w:szCs w:val="18"/>
        </w:rPr>
        <w:t xml:space="preserve"> </w:t>
      </w:r>
      <w:r>
        <w:rPr>
          <w:rStyle w:val="ft0p4"/>
          <w:sz w:val="18"/>
          <w:szCs w:val="18"/>
        </w:rPr>
        <w:t>von</w:t>
      </w:r>
      <w:r w:rsidR="0074123D" w:rsidRPr="00B33FEC">
        <w:rPr>
          <w:rStyle w:val="ft0p4"/>
          <w:sz w:val="18"/>
          <w:szCs w:val="18"/>
        </w:rPr>
        <w:t xml:space="preserve"> </w:t>
      </w:r>
      <w:r w:rsidR="00A37744" w:rsidRPr="00B33FEC">
        <w:rPr>
          <w:rStyle w:val="ft0p4"/>
          <w:sz w:val="18"/>
          <w:szCs w:val="18"/>
        </w:rPr>
        <w:t>15</w:t>
      </w:r>
      <w:r>
        <w:rPr>
          <w:rStyle w:val="ft0p4"/>
          <w:sz w:val="18"/>
          <w:szCs w:val="18"/>
        </w:rPr>
        <w:t xml:space="preserve"> T</w:t>
      </w:r>
      <w:r w:rsidR="0074123D" w:rsidRPr="00B33FEC">
        <w:rPr>
          <w:rStyle w:val="ft0p4"/>
          <w:sz w:val="18"/>
          <w:szCs w:val="18"/>
        </w:rPr>
        <w:t>eams</w:t>
      </w:r>
    </w:p>
    <w:p w:rsidR="0074123D" w:rsidRPr="00B33FEC" w:rsidRDefault="00B33FEC" w:rsidP="0074123D">
      <w:pPr>
        <w:spacing w:after="0" w:line="240" w:lineRule="auto"/>
        <w:rPr>
          <w:rStyle w:val="ddt"/>
        </w:rPr>
      </w:pPr>
      <w:r>
        <w:rPr>
          <w:rStyle w:val="ft0p4"/>
          <w:sz w:val="18"/>
          <w:szCs w:val="18"/>
        </w:rPr>
        <w:t>Schnellste Run</w:t>
      </w:r>
      <w:r w:rsidR="007E6728">
        <w:rPr>
          <w:rStyle w:val="ft0p4"/>
          <w:sz w:val="18"/>
          <w:szCs w:val="18"/>
        </w:rPr>
        <w:t>d</w:t>
      </w:r>
      <w:r>
        <w:rPr>
          <w:rStyle w:val="ft0p4"/>
          <w:sz w:val="18"/>
          <w:szCs w:val="18"/>
        </w:rPr>
        <w:t>e gesamt</w:t>
      </w:r>
      <w:r w:rsidR="0074123D" w:rsidRPr="00B33FEC">
        <w:rPr>
          <w:rStyle w:val="ft0p4"/>
          <w:sz w:val="18"/>
          <w:szCs w:val="18"/>
        </w:rPr>
        <w:t xml:space="preserve">: </w:t>
      </w:r>
      <w:r w:rsidR="001A63D0" w:rsidRPr="00B33FEC">
        <w:rPr>
          <w:rStyle w:val="ft0p4"/>
          <w:sz w:val="18"/>
          <w:szCs w:val="18"/>
        </w:rPr>
        <w:t xml:space="preserve">Carlos </w:t>
      </w:r>
      <w:proofErr w:type="spellStart"/>
      <w:r w:rsidR="001A63D0" w:rsidRPr="00B33FEC">
        <w:rPr>
          <w:rStyle w:val="ft0p4"/>
          <w:sz w:val="18"/>
          <w:szCs w:val="18"/>
        </w:rPr>
        <w:t>Checa</w:t>
      </w:r>
      <w:proofErr w:type="spellEnd"/>
      <w:r w:rsidR="0074123D" w:rsidRPr="00B33FEC">
        <w:rPr>
          <w:rStyle w:val="ft0p4"/>
          <w:sz w:val="18"/>
          <w:szCs w:val="18"/>
        </w:rPr>
        <w:t xml:space="preserve"> (</w:t>
      </w:r>
      <w:proofErr w:type="spellStart"/>
      <w:r w:rsidR="001A63D0" w:rsidRPr="00B33FEC">
        <w:rPr>
          <w:rStyle w:val="ft0p4"/>
          <w:sz w:val="18"/>
          <w:szCs w:val="18"/>
        </w:rPr>
        <w:t>Althea</w:t>
      </w:r>
      <w:proofErr w:type="spellEnd"/>
      <w:r w:rsidR="001A63D0" w:rsidRPr="00B33FEC">
        <w:rPr>
          <w:rStyle w:val="ft0p4"/>
          <w:sz w:val="18"/>
          <w:szCs w:val="18"/>
        </w:rPr>
        <w:t xml:space="preserve"> Racing</w:t>
      </w:r>
      <w:r w:rsidR="0074123D" w:rsidRPr="00B33FEC">
        <w:rPr>
          <w:rStyle w:val="ft0p4"/>
          <w:sz w:val="18"/>
          <w:szCs w:val="18"/>
        </w:rPr>
        <w:t>) 1:3</w:t>
      </w:r>
      <w:r w:rsidR="001A63D0" w:rsidRPr="00B33FEC">
        <w:rPr>
          <w:rStyle w:val="ft0p4"/>
          <w:sz w:val="18"/>
          <w:szCs w:val="18"/>
        </w:rPr>
        <w:t>0</w:t>
      </w:r>
      <w:r w:rsidR="0074123D" w:rsidRPr="00B33FEC">
        <w:rPr>
          <w:rStyle w:val="ft0p4"/>
          <w:sz w:val="18"/>
          <w:szCs w:val="18"/>
        </w:rPr>
        <w:t>.</w:t>
      </w:r>
      <w:r w:rsidR="001A63D0" w:rsidRPr="00B33FEC">
        <w:rPr>
          <w:rStyle w:val="ft0p4"/>
          <w:sz w:val="18"/>
          <w:szCs w:val="18"/>
        </w:rPr>
        <w:t>578</w:t>
      </w:r>
      <w:r w:rsidR="0074123D" w:rsidRPr="00B33FEC">
        <w:rPr>
          <w:rStyle w:val="ft0p4"/>
          <w:sz w:val="18"/>
          <w:szCs w:val="18"/>
        </w:rPr>
        <w:t xml:space="preserve"> min</w:t>
      </w:r>
    </w:p>
    <w:p w:rsidR="0074123D" w:rsidRPr="00B33FEC" w:rsidRDefault="0074123D" w:rsidP="0074123D">
      <w:pPr>
        <w:spacing w:after="0" w:line="240" w:lineRule="auto"/>
        <w:rPr>
          <w:rStyle w:val="ft0p4"/>
        </w:rPr>
      </w:pPr>
    </w:p>
    <w:p w:rsidR="0074123D" w:rsidRPr="00B33FEC" w:rsidRDefault="0074123D" w:rsidP="0074123D">
      <w:pPr>
        <w:spacing w:after="0" w:line="240" w:lineRule="auto"/>
        <w:rPr>
          <w:rStyle w:val="ft0p3"/>
        </w:rPr>
      </w:pPr>
    </w:p>
    <w:p w:rsidR="0074123D" w:rsidRDefault="00B33FEC" w:rsidP="0074123D">
      <w:pPr>
        <w:spacing w:after="0" w:line="240" w:lineRule="auto"/>
        <w:rPr>
          <w:rStyle w:val="ft0p3"/>
          <w:sz w:val="18"/>
          <w:szCs w:val="18"/>
        </w:rPr>
      </w:pPr>
      <w:r>
        <w:rPr>
          <w:rStyle w:val="ft0p3"/>
          <w:sz w:val="18"/>
          <w:szCs w:val="18"/>
        </w:rPr>
        <w:t>Programm</w:t>
      </w:r>
      <w:r w:rsidR="0074123D" w:rsidRPr="00B33FEC">
        <w:rPr>
          <w:rStyle w:val="ft0p3"/>
          <w:sz w:val="18"/>
          <w:szCs w:val="18"/>
        </w:rPr>
        <w:t>:</w:t>
      </w:r>
    </w:p>
    <w:p w:rsidR="00B33FEC" w:rsidRPr="00B33FEC" w:rsidRDefault="00B33FEC" w:rsidP="0074123D">
      <w:pPr>
        <w:spacing w:after="0" w:line="240" w:lineRule="auto"/>
        <w:rPr>
          <w:rStyle w:val="ft0p3"/>
          <w:sz w:val="18"/>
          <w:szCs w:val="18"/>
        </w:rPr>
      </w:pPr>
      <w:r>
        <w:rPr>
          <w:rStyle w:val="ft0p3"/>
          <w:sz w:val="18"/>
          <w:szCs w:val="18"/>
        </w:rPr>
        <w:t>Sowohl Leon Haslam (GBR) als auch Troy Corser (AUS) fuhren viele Kilometer und konnten gute Fortschritte mit dem Setup der beiden BMW S 1000 RR erzielen. Ihre Crews verglichen die verschiedenen Reifenmischungen und arbeiteten ausgiebig am Fahrwerks- und Feder-/Dämpfer-Setup.</w:t>
      </w:r>
    </w:p>
    <w:p w:rsidR="0074123D" w:rsidRPr="00B33FEC" w:rsidRDefault="0074123D" w:rsidP="0074123D">
      <w:pPr>
        <w:spacing w:after="0" w:line="240" w:lineRule="auto"/>
        <w:rPr>
          <w:rStyle w:val="ft0p3"/>
          <w:sz w:val="18"/>
          <w:szCs w:val="18"/>
        </w:rPr>
      </w:pPr>
    </w:p>
    <w:p w:rsidR="0074123D" w:rsidRPr="00B33FEC" w:rsidRDefault="0074123D" w:rsidP="0074123D">
      <w:pPr>
        <w:spacing w:after="0" w:line="240" w:lineRule="auto"/>
        <w:rPr>
          <w:rStyle w:val="ft0p4"/>
        </w:rPr>
      </w:pPr>
    </w:p>
    <w:p w:rsidR="0074123D" w:rsidRPr="00B33FEC" w:rsidRDefault="00E42697" w:rsidP="0074123D">
      <w:pPr>
        <w:spacing w:after="0" w:line="240" w:lineRule="auto"/>
        <w:rPr>
          <w:rStyle w:val="ft0p4"/>
          <w:sz w:val="18"/>
          <w:szCs w:val="18"/>
        </w:rPr>
      </w:pPr>
      <w:r w:rsidRPr="00B33FEC">
        <w:rPr>
          <w:rStyle w:val="ft0p4"/>
          <w:sz w:val="18"/>
          <w:szCs w:val="18"/>
        </w:rPr>
        <w:t>Leon Haslam:</w:t>
      </w:r>
    </w:p>
    <w:p w:rsidR="0074123D" w:rsidRPr="00B33FEC" w:rsidRDefault="0074123D" w:rsidP="0074123D">
      <w:pPr>
        <w:spacing w:after="0" w:line="240" w:lineRule="auto"/>
        <w:rPr>
          <w:rStyle w:val="ft0p4"/>
          <w:sz w:val="18"/>
          <w:szCs w:val="18"/>
        </w:rPr>
      </w:pPr>
      <w:r w:rsidRPr="00B33FEC">
        <w:rPr>
          <w:rStyle w:val="ft0p4"/>
          <w:sz w:val="18"/>
          <w:szCs w:val="18"/>
        </w:rPr>
        <w:t>Test</w:t>
      </w:r>
      <w:r w:rsidR="00B33FEC">
        <w:rPr>
          <w:rStyle w:val="ft0p4"/>
          <w:sz w:val="18"/>
          <w:szCs w:val="18"/>
        </w:rPr>
        <w:t>kilometer</w:t>
      </w:r>
      <w:r w:rsidRPr="00B33FEC">
        <w:rPr>
          <w:rStyle w:val="ft0p4"/>
          <w:sz w:val="18"/>
          <w:szCs w:val="18"/>
        </w:rPr>
        <w:t xml:space="preserve">: </w:t>
      </w:r>
      <w:r w:rsidR="00183430" w:rsidRPr="00B33FEC">
        <w:rPr>
          <w:rStyle w:val="ft0p4"/>
          <w:sz w:val="18"/>
          <w:szCs w:val="18"/>
        </w:rPr>
        <w:t>561</w:t>
      </w:r>
      <w:r w:rsidRPr="00B33FEC">
        <w:rPr>
          <w:rStyle w:val="ft0p4"/>
          <w:sz w:val="18"/>
          <w:szCs w:val="18"/>
        </w:rPr>
        <w:t xml:space="preserve"> (</w:t>
      </w:r>
      <w:r w:rsidR="00183430" w:rsidRPr="00B33FEC">
        <w:rPr>
          <w:rStyle w:val="ft0p4"/>
          <w:sz w:val="18"/>
          <w:szCs w:val="18"/>
        </w:rPr>
        <w:t>126</w:t>
      </w:r>
      <w:r w:rsidRPr="00B33FEC">
        <w:rPr>
          <w:rStyle w:val="ft0p4"/>
          <w:sz w:val="18"/>
          <w:szCs w:val="18"/>
        </w:rPr>
        <w:t xml:space="preserve"> </w:t>
      </w:r>
      <w:r w:rsidR="00B33FEC">
        <w:rPr>
          <w:rStyle w:val="ft0p4"/>
          <w:sz w:val="18"/>
          <w:szCs w:val="18"/>
        </w:rPr>
        <w:t>Runden</w:t>
      </w:r>
      <w:r w:rsidRPr="00B33FEC">
        <w:rPr>
          <w:rStyle w:val="ft0p4"/>
          <w:sz w:val="18"/>
          <w:szCs w:val="18"/>
        </w:rPr>
        <w:t>)</w:t>
      </w:r>
    </w:p>
    <w:p w:rsidR="0074123D" w:rsidRPr="00B33FEC" w:rsidRDefault="00B33FEC" w:rsidP="0074123D">
      <w:pPr>
        <w:spacing w:after="0" w:line="240" w:lineRule="auto"/>
        <w:rPr>
          <w:rStyle w:val="ft0p4"/>
          <w:sz w:val="18"/>
          <w:szCs w:val="18"/>
        </w:rPr>
      </w:pPr>
      <w:r>
        <w:rPr>
          <w:rStyle w:val="ft0p4"/>
          <w:sz w:val="18"/>
          <w:szCs w:val="18"/>
        </w:rPr>
        <w:t>Schnellste Runde Montag</w:t>
      </w:r>
      <w:r w:rsidR="0074123D" w:rsidRPr="00B33FEC">
        <w:rPr>
          <w:rStyle w:val="ft0p4"/>
          <w:sz w:val="18"/>
          <w:szCs w:val="18"/>
        </w:rPr>
        <w:t>: 1:</w:t>
      </w:r>
      <w:r w:rsidR="00E42697" w:rsidRPr="00B33FEC">
        <w:rPr>
          <w:rStyle w:val="ft0p4"/>
          <w:sz w:val="18"/>
          <w:szCs w:val="18"/>
        </w:rPr>
        <w:t>32</w:t>
      </w:r>
      <w:r w:rsidR="0074123D" w:rsidRPr="00B33FEC">
        <w:rPr>
          <w:rStyle w:val="ft0p4"/>
          <w:sz w:val="18"/>
          <w:szCs w:val="18"/>
        </w:rPr>
        <w:t>.</w:t>
      </w:r>
      <w:r w:rsidR="00E42697" w:rsidRPr="00B33FEC">
        <w:rPr>
          <w:rStyle w:val="ft0p4"/>
          <w:sz w:val="18"/>
          <w:szCs w:val="18"/>
        </w:rPr>
        <w:t>578</w:t>
      </w:r>
      <w:r w:rsidR="0074123D" w:rsidRPr="00B33FEC">
        <w:rPr>
          <w:rStyle w:val="ft0p4"/>
          <w:sz w:val="18"/>
          <w:szCs w:val="18"/>
        </w:rPr>
        <w:t xml:space="preserve"> min </w:t>
      </w:r>
      <w:r w:rsidR="00E42697" w:rsidRPr="00B33FEC">
        <w:rPr>
          <w:rStyle w:val="ft0p4"/>
          <w:sz w:val="18"/>
          <w:szCs w:val="18"/>
        </w:rPr>
        <w:t>(P9)</w:t>
      </w:r>
      <w:r w:rsidR="0074123D" w:rsidRPr="00B33FEC">
        <w:rPr>
          <w:rStyle w:val="ft0p4"/>
          <w:sz w:val="18"/>
          <w:szCs w:val="18"/>
        </w:rPr>
        <w:t xml:space="preserve">/ </w:t>
      </w:r>
      <w:r>
        <w:rPr>
          <w:rStyle w:val="ft0p4"/>
          <w:sz w:val="18"/>
          <w:szCs w:val="18"/>
        </w:rPr>
        <w:t>Schnellste Runde Dienstag</w:t>
      </w:r>
      <w:r w:rsidR="0074123D" w:rsidRPr="00B33FEC">
        <w:rPr>
          <w:rStyle w:val="ft0p4"/>
          <w:sz w:val="18"/>
          <w:szCs w:val="18"/>
        </w:rPr>
        <w:t>: 1:32.</w:t>
      </w:r>
      <w:r w:rsidR="00183430" w:rsidRPr="00B33FEC">
        <w:rPr>
          <w:rStyle w:val="ft0p4"/>
          <w:sz w:val="18"/>
          <w:szCs w:val="18"/>
        </w:rPr>
        <w:t>413</w:t>
      </w:r>
      <w:r w:rsidR="0074123D" w:rsidRPr="00B33FEC">
        <w:rPr>
          <w:rStyle w:val="ft0p4"/>
          <w:sz w:val="18"/>
          <w:szCs w:val="18"/>
        </w:rPr>
        <w:t xml:space="preserve"> min</w:t>
      </w:r>
      <w:r w:rsidR="00183430" w:rsidRPr="00B33FEC">
        <w:rPr>
          <w:rStyle w:val="ft0p4"/>
          <w:sz w:val="18"/>
          <w:szCs w:val="18"/>
        </w:rPr>
        <w:t xml:space="preserve"> (P14</w:t>
      </w:r>
      <w:r w:rsidR="00E42697" w:rsidRPr="00B33FEC">
        <w:rPr>
          <w:rStyle w:val="ft0p4"/>
          <w:sz w:val="18"/>
          <w:szCs w:val="18"/>
        </w:rPr>
        <w:t>)</w:t>
      </w:r>
    </w:p>
    <w:p w:rsidR="00B33FEC" w:rsidRDefault="00B33FEC" w:rsidP="0074123D">
      <w:pPr>
        <w:spacing w:after="0" w:line="240" w:lineRule="auto"/>
        <w:rPr>
          <w:rStyle w:val="ft0p4"/>
          <w:sz w:val="18"/>
          <w:szCs w:val="18"/>
        </w:rPr>
      </w:pPr>
      <w:r>
        <w:rPr>
          <w:rStyle w:val="ft0p4"/>
          <w:sz w:val="18"/>
          <w:szCs w:val="18"/>
        </w:rPr>
        <w:t xml:space="preserve">„Wir mussten im Verlauf der beiden </w:t>
      </w:r>
      <w:proofErr w:type="spellStart"/>
      <w:r>
        <w:rPr>
          <w:rStyle w:val="ft0p4"/>
          <w:sz w:val="18"/>
          <w:szCs w:val="18"/>
        </w:rPr>
        <w:t>Testtage</w:t>
      </w:r>
      <w:proofErr w:type="spellEnd"/>
      <w:r>
        <w:rPr>
          <w:rStyle w:val="ft0p4"/>
          <w:sz w:val="18"/>
          <w:szCs w:val="18"/>
        </w:rPr>
        <w:t xml:space="preserve"> einige Dinge aussortieren. Heute Morgen habe ich zweimal die Front des Bikes verloren und bin gestürzt. Wir haben im Anschluss einige Fortschritte mit der Elektronik gemacht, was viel geholfen hat. Die Rundenzeiten waren für alle Fahrer heute Nachmittag langsamer. Dennoch glaube ich, dass wir uns im Verhältnis verbessert haben. Während meine Rundenzeit heute Morgen noch deutlich zu langsam war, war ich am Nachmittag nur sechs Zehntel von der Spitze entfernt. Morgen haben wir frei, und wir werden versuchen, uns für Freitag zu entspannen.“</w:t>
      </w:r>
    </w:p>
    <w:p w:rsidR="0074123D" w:rsidRPr="00B33FEC" w:rsidRDefault="0074123D" w:rsidP="0074123D">
      <w:pPr>
        <w:spacing w:after="0" w:line="240" w:lineRule="auto"/>
        <w:rPr>
          <w:rStyle w:val="ft0p4"/>
          <w:sz w:val="18"/>
          <w:szCs w:val="18"/>
        </w:rPr>
      </w:pPr>
    </w:p>
    <w:p w:rsidR="0074123D" w:rsidRPr="00B33FEC" w:rsidRDefault="0074123D" w:rsidP="0074123D">
      <w:pPr>
        <w:spacing w:after="0" w:line="240" w:lineRule="auto"/>
        <w:rPr>
          <w:rStyle w:val="ft0p4"/>
          <w:sz w:val="18"/>
          <w:szCs w:val="18"/>
        </w:rPr>
      </w:pPr>
    </w:p>
    <w:p w:rsidR="0074123D" w:rsidRPr="00B33FEC" w:rsidRDefault="0074123D" w:rsidP="0074123D">
      <w:pPr>
        <w:spacing w:after="0" w:line="240" w:lineRule="auto"/>
        <w:rPr>
          <w:rStyle w:val="ft0p4"/>
          <w:sz w:val="18"/>
          <w:szCs w:val="18"/>
        </w:rPr>
      </w:pPr>
      <w:r w:rsidRPr="00B33FEC">
        <w:rPr>
          <w:rStyle w:val="ft0p4"/>
          <w:sz w:val="18"/>
          <w:szCs w:val="18"/>
        </w:rPr>
        <w:t>Troy Corser:</w:t>
      </w:r>
    </w:p>
    <w:p w:rsidR="0074123D" w:rsidRPr="00B33FEC" w:rsidRDefault="00B33FEC" w:rsidP="0074123D">
      <w:pPr>
        <w:spacing w:after="0" w:line="240" w:lineRule="auto"/>
        <w:rPr>
          <w:rStyle w:val="ft0p4"/>
          <w:sz w:val="18"/>
          <w:szCs w:val="18"/>
        </w:rPr>
      </w:pPr>
      <w:r w:rsidRPr="00B33FEC">
        <w:rPr>
          <w:rStyle w:val="ft0p4"/>
          <w:sz w:val="18"/>
          <w:szCs w:val="18"/>
        </w:rPr>
        <w:t>Test</w:t>
      </w:r>
      <w:r>
        <w:rPr>
          <w:rStyle w:val="ft0p4"/>
          <w:sz w:val="18"/>
          <w:szCs w:val="18"/>
        </w:rPr>
        <w:t>kilometer</w:t>
      </w:r>
      <w:r w:rsidR="0074123D" w:rsidRPr="00B33FEC">
        <w:rPr>
          <w:rStyle w:val="ft0p4"/>
          <w:sz w:val="18"/>
          <w:szCs w:val="18"/>
        </w:rPr>
        <w:t xml:space="preserve">: </w:t>
      </w:r>
      <w:r w:rsidR="00183430" w:rsidRPr="00B33FEC">
        <w:rPr>
          <w:rStyle w:val="ft0p4"/>
          <w:sz w:val="18"/>
          <w:szCs w:val="18"/>
        </w:rPr>
        <w:t>471</w:t>
      </w:r>
      <w:r w:rsidR="0074123D" w:rsidRPr="00B33FEC">
        <w:rPr>
          <w:rStyle w:val="ft0p4"/>
          <w:sz w:val="18"/>
          <w:szCs w:val="18"/>
        </w:rPr>
        <w:t xml:space="preserve"> (</w:t>
      </w:r>
      <w:r w:rsidR="00183430" w:rsidRPr="00B33FEC">
        <w:rPr>
          <w:rStyle w:val="ft0p4"/>
          <w:sz w:val="18"/>
          <w:szCs w:val="18"/>
        </w:rPr>
        <w:t>106</w:t>
      </w:r>
      <w:r w:rsidR="0074123D" w:rsidRPr="00B33FEC">
        <w:rPr>
          <w:rStyle w:val="ft0p4"/>
          <w:sz w:val="18"/>
          <w:szCs w:val="18"/>
        </w:rPr>
        <w:t xml:space="preserve"> </w:t>
      </w:r>
      <w:r w:rsidR="007E6728">
        <w:rPr>
          <w:rStyle w:val="ft0p4"/>
          <w:sz w:val="18"/>
          <w:szCs w:val="18"/>
        </w:rPr>
        <w:t>Runden</w:t>
      </w:r>
      <w:r w:rsidR="0074123D" w:rsidRPr="00B33FEC">
        <w:rPr>
          <w:rStyle w:val="ft0p4"/>
          <w:sz w:val="18"/>
          <w:szCs w:val="18"/>
        </w:rPr>
        <w:t>)</w:t>
      </w:r>
    </w:p>
    <w:p w:rsidR="00E42697" w:rsidRDefault="00B33FEC" w:rsidP="00E42697">
      <w:pPr>
        <w:spacing w:after="0" w:line="240" w:lineRule="auto"/>
        <w:rPr>
          <w:rStyle w:val="ft0p4"/>
          <w:sz w:val="18"/>
          <w:szCs w:val="18"/>
        </w:rPr>
      </w:pPr>
      <w:r>
        <w:rPr>
          <w:rStyle w:val="ft0p4"/>
          <w:sz w:val="18"/>
          <w:szCs w:val="18"/>
        </w:rPr>
        <w:t>Schnellste Runde Montag</w:t>
      </w:r>
      <w:r w:rsidR="00E42697" w:rsidRPr="00B33FEC">
        <w:rPr>
          <w:rStyle w:val="ft0p4"/>
          <w:sz w:val="18"/>
          <w:szCs w:val="18"/>
        </w:rPr>
        <w:t xml:space="preserve">: 1:33.255 min (P14)/ </w:t>
      </w:r>
      <w:r>
        <w:rPr>
          <w:rStyle w:val="ft0p4"/>
          <w:sz w:val="18"/>
          <w:szCs w:val="18"/>
        </w:rPr>
        <w:t>Schnellste Runde Dienstag</w:t>
      </w:r>
      <w:r w:rsidR="00183430" w:rsidRPr="00B33FEC">
        <w:rPr>
          <w:rStyle w:val="ft0p4"/>
          <w:sz w:val="18"/>
          <w:szCs w:val="18"/>
        </w:rPr>
        <w:t>: 1:32.994 min (P16</w:t>
      </w:r>
      <w:r w:rsidR="00E42697" w:rsidRPr="00B33FEC">
        <w:rPr>
          <w:rStyle w:val="ft0p4"/>
          <w:sz w:val="18"/>
          <w:szCs w:val="18"/>
        </w:rPr>
        <w:t>)</w:t>
      </w:r>
    </w:p>
    <w:p w:rsidR="00B33FEC" w:rsidRPr="002C0C80" w:rsidRDefault="00B33FEC" w:rsidP="00E42697">
      <w:pPr>
        <w:spacing w:after="0" w:line="240" w:lineRule="auto"/>
        <w:rPr>
          <w:rStyle w:val="ft0p4"/>
          <w:sz w:val="18"/>
          <w:szCs w:val="18"/>
        </w:rPr>
      </w:pPr>
      <w:r>
        <w:rPr>
          <w:rStyle w:val="ft0p4"/>
          <w:sz w:val="18"/>
          <w:szCs w:val="18"/>
        </w:rPr>
        <w:t xml:space="preserve">„Wir haben bereits vor ein paar Wochen hier getestet, und auch gestern und heute haben wir einiges ausprobiert. Bisher ist es schwer zu sagen, ob wir in die richtige Richtung arbeiten. </w:t>
      </w:r>
      <w:r w:rsidRPr="007E6728">
        <w:rPr>
          <w:rStyle w:val="ft0p4"/>
          <w:sz w:val="18"/>
          <w:szCs w:val="18"/>
        </w:rPr>
        <w:t xml:space="preserve">Wir wissen am Freitag sicher mehr. Die Bedingungen heute waren </w:t>
      </w:r>
      <w:r w:rsidR="002C0C80" w:rsidRPr="007E6728">
        <w:rPr>
          <w:rStyle w:val="ft0p4"/>
          <w:sz w:val="18"/>
          <w:szCs w:val="18"/>
        </w:rPr>
        <w:t xml:space="preserve">nahezu perfekt. </w:t>
      </w:r>
      <w:r w:rsidR="002C0C80" w:rsidRPr="002C0C80">
        <w:rPr>
          <w:rStyle w:val="ft0p4"/>
          <w:sz w:val="18"/>
          <w:szCs w:val="18"/>
        </w:rPr>
        <w:t xml:space="preserve">Es war nicht zu warm für die Reifen, und es war kaum windig. </w:t>
      </w:r>
      <w:r w:rsidR="002C0C80">
        <w:rPr>
          <w:rStyle w:val="ft0p4"/>
          <w:sz w:val="18"/>
          <w:szCs w:val="18"/>
        </w:rPr>
        <w:t xml:space="preserve">Ich bin nicht überrascht, dass Carlos </w:t>
      </w:r>
      <w:proofErr w:type="spellStart"/>
      <w:r w:rsidR="002C0C80">
        <w:rPr>
          <w:rStyle w:val="ft0p4"/>
          <w:sz w:val="18"/>
          <w:szCs w:val="18"/>
        </w:rPr>
        <w:t>Checa</w:t>
      </w:r>
      <w:proofErr w:type="spellEnd"/>
      <w:r w:rsidR="002C0C80">
        <w:rPr>
          <w:rStyle w:val="ft0p4"/>
          <w:sz w:val="18"/>
          <w:szCs w:val="18"/>
        </w:rPr>
        <w:t xml:space="preserve"> heute in der Lage war, den Superbike-Rundenrekord zu brechen. Morgen haben wir frei, bevor es am Donnerstag ins erste Rennwochenende der Saison geht.“</w:t>
      </w:r>
    </w:p>
    <w:p w:rsidR="0074123D" w:rsidRPr="00B33FEC" w:rsidRDefault="0074123D" w:rsidP="0074123D">
      <w:pPr>
        <w:spacing w:after="0" w:line="240" w:lineRule="auto"/>
        <w:rPr>
          <w:rStyle w:val="ft0p4"/>
          <w:sz w:val="18"/>
          <w:szCs w:val="18"/>
        </w:rPr>
      </w:pPr>
    </w:p>
    <w:p w:rsidR="0074123D" w:rsidRPr="00B33FEC" w:rsidRDefault="0074123D" w:rsidP="0074123D">
      <w:pPr>
        <w:spacing w:after="0" w:line="240" w:lineRule="auto"/>
        <w:rPr>
          <w:rStyle w:val="ft0p3"/>
        </w:rPr>
      </w:pPr>
    </w:p>
    <w:p w:rsidR="0074123D" w:rsidRDefault="002C0C80" w:rsidP="0074123D">
      <w:pPr>
        <w:spacing w:after="0" w:line="240" w:lineRule="auto"/>
        <w:rPr>
          <w:rStyle w:val="ft0p3"/>
          <w:sz w:val="18"/>
          <w:szCs w:val="18"/>
        </w:rPr>
      </w:pPr>
      <w:r>
        <w:rPr>
          <w:rStyle w:val="ft0p3"/>
          <w:sz w:val="18"/>
          <w:szCs w:val="18"/>
        </w:rPr>
        <w:t>Was kommt jetzt</w:t>
      </w:r>
      <w:r w:rsidR="0074123D" w:rsidRPr="00B33FEC">
        <w:rPr>
          <w:rStyle w:val="ft0p3"/>
          <w:sz w:val="18"/>
          <w:szCs w:val="18"/>
        </w:rPr>
        <w:t>:</w:t>
      </w:r>
    </w:p>
    <w:p w:rsidR="002C0C80" w:rsidRDefault="002C0C80" w:rsidP="002C0C80">
      <w:pPr>
        <w:spacing w:after="0" w:line="240" w:lineRule="auto"/>
        <w:rPr>
          <w:rStyle w:val="ft0p3"/>
          <w:sz w:val="18"/>
          <w:szCs w:val="18"/>
        </w:rPr>
      </w:pPr>
      <w:r>
        <w:rPr>
          <w:rStyle w:val="ft0p3"/>
          <w:sz w:val="18"/>
          <w:szCs w:val="18"/>
        </w:rPr>
        <w:t>Das Team bleibt am Mittwoch auf Phillip Island, bevor ab Donnerstag das erste Rennwochenende der Saison 2011 ansteht. Leon und Troy spielen am Mittwoch eine Runde Golf im Phillip Island Golf Club. Troy wird am Donnerstag um 11:50 Uhr in der offiziellen Pressekonferenz an der Strecke erwartet.</w:t>
      </w:r>
    </w:p>
    <w:p w:rsidR="002C0C80" w:rsidRDefault="002C0C80" w:rsidP="002C0C80">
      <w:pPr>
        <w:spacing w:after="0" w:line="240" w:lineRule="auto"/>
        <w:rPr>
          <w:rStyle w:val="ft0p3"/>
          <w:sz w:val="18"/>
          <w:szCs w:val="18"/>
        </w:rPr>
      </w:pPr>
    </w:p>
    <w:p w:rsidR="002C0C80" w:rsidRDefault="002C0C80" w:rsidP="002C0C80">
      <w:pPr>
        <w:spacing w:after="0" w:line="240" w:lineRule="auto"/>
        <w:rPr>
          <w:rStyle w:val="ft0p3"/>
          <w:sz w:val="18"/>
          <w:szCs w:val="18"/>
        </w:rPr>
      </w:pPr>
    </w:p>
    <w:p w:rsidR="002C0C80" w:rsidRPr="002C0C80" w:rsidRDefault="002C0C80" w:rsidP="002C0C80">
      <w:pPr>
        <w:spacing w:after="0" w:line="240" w:lineRule="auto"/>
        <w:rPr>
          <w:sz w:val="18"/>
          <w:szCs w:val="18"/>
        </w:rPr>
      </w:pPr>
      <w:r w:rsidRPr="00205958">
        <w:rPr>
          <w:sz w:val="16"/>
          <w:szCs w:val="18"/>
        </w:rPr>
        <w:t xml:space="preserve">Pressekontakt: Benjamin Titz, BMW Sportkommunikation, E-Mail: benjamin.titz@bmw.de, </w:t>
      </w:r>
    </w:p>
    <w:p w:rsidR="002C0C80" w:rsidRPr="00EE2BE1" w:rsidRDefault="002C0C80" w:rsidP="002C0C80">
      <w:pPr>
        <w:tabs>
          <w:tab w:val="clear" w:pos="454"/>
          <w:tab w:val="clear" w:pos="4706"/>
        </w:tabs>
        <w:spacing w:after="0" w:line="240" w:lineRule="auto"/>
        <w:rPr>
          <w:sz w:val="16"/>
          <w:szCs w:val="18"/>
        </w:rPr>
      </w:pPr>
      <w:r w:rsidRPr="00205958">
        <w:rPr>
          <w:sz w:val="16"/>
          <w:szCs w:val="18"/>
        </w:rPr>
        <w:t>Telefon: +49 89 382 22998, Mobil: +49 179 7438088</w:t>
      </w:r>
    </w:p>
    <w:p w:rsidR="009A73E9" w:rsidRPr="00B33FEC" w:rsidRDefault="009A73E9" w:rsidP="002C0C80">
      <w:pPr>
        <w:tabs>
          <w:tab w:val="clear" w:pos="454"/>
          <w:tab w:val="clear" w:pos="4706"/>
        </w:tabs>
        <w:spacing w:after="0" w:line="240" w:lineRule="auto"/>
        <w:rPr>
          <w:sz w:val="18"/>
          <w:szCs w:val="18"/>
        </w:rPr>
      </w:pPr>
    </w:p>
    <w:sectPr w:rsidR="009A73E9" w:rsidRPr="00B33FEC" w:rsidSect="00B36689">
      <w:headerReference w:type="default" r:id="rId7"/>
      <w:footerReference w:type="even" r:id="rId8"/>
      <w:footerReference w:type="default" r:id="rId9"/>
      <w:headerReference w:type="first" r:id="rId10"/>
      <w:footerReference w:type="first" r:id="rId11"/>
      <w:pgSz w:w="11906" w:h="16838" w:code="9"/>
      <w:pgMar w:top="2516" w:right="1985" w:bottom="3235" w:left="216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63EE" w:rsidRDefault="000563EE">
      <w:r>
        <w:separator/>
      </w:r>
    </w:p>
  </w:endnote>
  <w:endnote w:type="continuationSeparator" w:id="0">
    <w:p w:rsidR="000563EE" w:rsidRDefault="000563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MWTypeLigh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MWTypeRegular">
    <w:panose1 w:val="020B0604020202020204"/>
    <w:charset w:val="00"/>
    <w:family w:val="swiss"/>
    <w:pitch w:val="variable"/>
    <w:sig w:usb0="80000027" w:usb1="00000000" w:usb2="00000000" w:usb3="00000000" w:csb0="00000093"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Default="00D371A6">
    <w:pPr>
      <w:framePr w:wrap="around" w:vAnchor="text" w:hAnchor="margin" w:y="1"/>
    </w:pPr>
    <w:r>
      <w:fldChar w:fldCharType="begin"/>
    </w:r>
    <w:r w:rsidR="009A73E9">
      <w:instrText xml:space="preserve">PAGE  </w:instrText>
    </w:r>
    <w:r>
      <w:fldChar w:fldCharType="end"/>
    </w:r>
  </w:p>
  <w:p w:rsidR="009A73E9" w:rsidRDefault="009A73E9">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83258C" w:rsidRDefault="00F3542E">
    <w:pPr>
      <w:pStyle w:val="Fuzeile"/>
      <w:rPr>
        <w:color w:val="FFFFFF"/>
      </w:rPr>
    </w:pPr>
    <w:r>
      <w:rPr>
        <w:noProof/>
      </w:rPr>
      <w:drawing>
        <wp:anchor distT="0" distB="0" distL="114300" distR="114300" simplePos="0" relativeHeight="251659264" behindDoc="1" locked="0" layoutInCell="1" allowOverlap="1">
          <wp:simplePos x="0" y="0"/>
          <wp:positionH relativeFrom="column">
            <wp:posOffset>-228600</wp:posOffset>
          </wp:positionH>
          <wp:positionV relativeFrom="paragraph">
            <wp:posOffset>-1101725</wp:posOffset>
          </wp:positionV>
          <wp:extent cx="4000500" cy="1611630"/>
          <wp:effectExtent l="1905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0" cy="1611630"/>
                  </a:xfrm>
                  <a:prstGeom prst="rect">
                    <a:avLst/>
                  </a:prstGeom>
                  <a:noFill/>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7F44E5" w:rsidRDefault="009A73E9" w:rsidP="00C20402">
    <w:pPr>
      <w:pStyle w:val="zzmarginalielight"/>
      <w:framePr w:w="1805" w:h="1253" w:hRule="exact" w:hSpace="0" w:wrap="around" w:x="181" w:y="12237"/>
      <w:spacing w:line="240" w:lineRule="auto"/>
      <w:rPr>
        <w:b/>
        <w:lang w:val="en-GB"/>
      </w:rPr>
    </w:pPr>
    <w:r w:rsidRPr="007F44E5">
      <w:rPr>
        <w:b/>
        <w:lang w:val="en-GB"/>
      </w:rPr>
      <w:t>Media Contact</w:t>
    </w:r>
  </w:p>
  <w:p w:rsidR="009A73E9" w:rsidRPr="007F44E5" w:rsidRDefault="009A73E9" w:rsidP="00C20402">
    <w:pPr>
      <w:pStyle w:val="zzmarginalielight"/>
      <w:framePr w:w="1805" w:h="1253" w:hRule="exact" w:hSpace="0" w:wrap="around" w:x="181" w:y="12237"/>
      <w:spacing w:line="240" w:lineRule="auto"/>
      <w:rPr>
        <w:lang w:val="en-GB"/>
      </w:rPr>
    </w:pPr>
  </w:p>
  <w:p w:rsidR="009A73E9" w:rsidRPr="007F44E5" w:rsidRDefault="009A73E9" w:rsidP="00C20402">
    <w:pPr>
      <w:pStyle w:val="zzmarginalielight"/>
      <w:framePr w:w="1805" w:h="1253" w:hRule="exact" w:hSpace="0" w:wrap="around" w:x="181" w:y="12237"/>
      <w:spacing w:line="240" w:lineRule="auto"/>
      <w:rPr>
        <w:lang w:val="en-GB"/>
      </w:rPr>
    </w:pPr>
    <w:r w:rsidRPr="007F44E5">
      <w:rPr>
        <w:lang w:val="en-GB"/>
      </w:rPr>
      <w:t>BMW Sports Communications</w:t>
    </w:r>
  </w:p>
  <w:p w:rsidR="009A73E9" w:rsidRDefault="009A73E9" w:rsidP="00C20402">
    <w:pPr>
      <w:pStyle w:val="zzmarginalielight"/>
      <w:framePr w:w="1805" w:h="1253" w:hRule="exact" w:hSpace="0" w:wrap="around" w:x="181" w:y="12237"/>
      <w:spacing w:line="240" w:lineRule="auto"/>
      <w:rPr>
        <w:lang w:val="en-GB"/>
      </w:rPr>
    </w:pPr>
    <w:r>
      <w:rPr>
        <w:lang w:val="en-GB"/>
      </w:rPr>
      <w:t>Benjamin</w:t>
    </w:r>
    <w:r w:rsidRPr="007F44E5">
      <w:rPr>
        <w:lang w:val="en-GB"/>
      </w:rPr>
      <w:t xml:space="preserve"> </w:t>
    </w:r>
    <w:r>
      <w:rPr>
        <w:lang w:val="en-GB"/>
      </w:rPr>
      <w:t>Titz</w:t>
    </w:r>
  </w:p>
  <w:p w:rsidR="009A73E9" w:rsidRPr="007F44E5" w:rsidRDefault="009A73E9" w:rsidP="00C20402">
    <w:pPr>
      <w:pStyle w:val="zzmarginalielight"/>
      <w:framePr w:w="1805" w:h="1253" w:hRule="exact" w:hSpace="0" w:wrap="around" w:x="181" w:y="12237"/>
      <w:spacing w:line="240" w:lineRule="auto"/>
      <w:rPr>
        <w:lang w:val="en-GB"/>
      </w:rPr>
    </w:pPr>
    <w:r>
      <w:rPr>
        <w:lang w:val="en-GB"/>
      </w:rPr>
      <w:t>+49 179 7438088</w:t>
    </w:r>
  </w:p>
  <w:p w:rsidR="009A73E9" w:rsidRDefault="009A73E9" w:rsidP="00C20402">
    <w:pPr>
      <w:pStyle w:val="zzmarginalielight"/>
      <w:framePr w:w="1805" w:h="1253" w:hRule="exact" w:hSpace="0" w:wrap="around" w:x="181" w:y="12237"/>
      <w:spacing w:line="240" w:lineRule="auto"/>
      <w:rPr>
        <w:lang w:val="en-GB"/>
      </w:rPr>
    </w:pPr>
    <w:r>
      <w:rPr>
        <w:lang w:val="en-GB"/>
      </w:rPr>
      <w:t>benjamin.titz</w:t>
    </w:r>
    <w:r w:rsidRPr="007F44E5">
      <w:rPr>
        <w:lang w:val="en-GB"/>
      </w:rPr>
      <w:t>@bmw.de</w:t>
    </w:r>
  </w:p>
  <w:p w:rsidR="009A73E9" w:rsidRDefault="009A73E9" w:rsidP="00C20402">
    <w:pPr>
      <w:pStyle w:val="zzmarginalielight"/>
      <w:framePr w:w="1805" w:h="1253" w:hRule="exact" w:hSpace="0" w:wrap="around" w:x="181" w:y="12237"/>
      <w:spacing w:line="240" w:lineRule="auto"/>
      <w:rPr>
        <w:lang w:val="en-GB"/>
      </w:rPr>
    </w:pPr>
  </w:p>
  <w:p w:rsidR="009A73E9" w:rsidRDefault="009A73E9" w:rsidP="00C20402">
    <w:pPr>
      <w:pStyle w:val="zzmarginalielight"/>
      <w:framePr w:w="1805" w:h="1253" w:hRule="exact" w:hSpace="0" w:wrap="around" w:x="181" w:y="12237"/>
      <w:spacing w:line="240" w:lineRule="auto"/>
      <w:rPr>
        <w:lang w:val="en-GB"/>
      </w:rPr>
    </w:pPr>
    <w:r>
      <w:rPr>
        <w:lang w:val="en-GB"/>
      </w:rPr>
      <w:t>Media Website</w:t>
    </w:r>
  </w:p>
  <w:p w:rsidR="009A73E9" w:rsidRDefault="009A73E9" w:rsidP="00C20402">
    <w:pPr>
      <w:pStyle w:val="zzmarginalielight"/>
      <w:framePr w:w="1805" w:h="1253" w:hRule="exact" w:hSpace="0" w:wrap="around" w:x="181" w:y="12237"/>
      <w:spacing w:line="240" w:lineRule="auto"/>
      <w:rPr>
        <w:lang w:val="en-GB"/>
      </w:rPr>
    </w:pPr>
    <w:proofErr w:type="gramStart"/>
    <w:r>
      <w:rPr>
        <w:lang w:val="en-GB"/>
      </w:rPr>
      <w:t>press.bmwgroup-sport.com</w:t>
    </w:r>
    <w:proofErr w:type="gramEnd"/>
  </w:p>
  <w:p w:rsidR="009A73E9" w:rsidRPr="007F44E5" w:rsidRDefault="009A73E9" w:rsidP="00C20402">
    <w:pPr>
      <w:pStyle w:val="zzmarginalielight"/>
      <w:framePr w:w="1805" w:h="1253" w:hRule="exact" w:hSpace="0" w:wrap="around" w:x="181" w:y="12237"/>
      <w:spacing w:line="240" w:lineRule="auto"/>
      <w:jc w:val="center"/>
      <w:rPr>
        <w:lang w:val="en-GB"/>
      </w:rPr>
    </w:pPr>
    <w:r>
      <w:rPr>
        <w:lang w:val="en-GB"/>
      </w:rPr>
      <w:t xml:space="preserve"> </w:t>
    </w:r>
  </w:p>
  <w:p w:rsidR="009A73E9" w:rsidRPr="00F401E5" w:rsidRDefault="00F3542E" w:rsidP="00B36689">
    <w:pPr>
      <w:spacing w:line="240" w:lineRule="atLeast"/>
      <w:rPr>
        <w:color w:val="FFFFFF"/>
        <w:lang w:val="en-US"/>
      </w:rPr>
    </w:pPr>
    <w:r>
      <w:rPr>
        <w:noProof/>
      </w:rPr>
      <w:drawing>
        <wp:anchor distT="0" distB="0" distL="114300" distR="114300" simplePos="0" relativeHeight="251658240" behindDoc="1" locked="0" layoutInCell="1" allowOverlap="1">
          <wp:simplePos x="0" y="0"/>
          <wp:positionH relativeFrom="column">
            <wp:posOffset>114300</wp:posOffset>
          </wp:positionH>
          <wp:positionV relativeFrom="paragraph">
            <wp:posOffset>-713740</wp:posOffset>
          </wp:positionV>
          <wp:extent cx="4000500" cy="1611630"/>
          <wp:effectExtent l="19050" t="0" r="0" b="0"/>
          <wp:wrapNone/>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4000500" cy="1611630"/>
                  </a:xfrm>
                  <a:prstGeom prst="rect">
                    <a:avLst/>
                  </a:prstGeom>
                  <a:noFill/>
                </pic:spPr>
              </pic:pic>
            </a:graphicData>
          </a:graphic>
        </wp:anchor>
      </w:drawing>
    </w:r>
  </w:p>
  <w:p w:rsidR="009A73E9" w:rsidRPr="004949DF" w:rsidRDefault="009A73E9" w:rsidP="00B36689">
    <w:pPr>
      <w:spacing w:line="240" w:lineRule="atLeast"/>
      <w:rPr>
        <w:color w:val="FFFFFF"/>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63EE" w:rsidRDefault="000563EE">
      <w:r>
        <w:separator/>
      </w:r>
    </w:p>
  </w:footnote>
  <w:footnote w:type="continuationSeparator" w:id="0">
    <w:p w:rsidR="000563EE" w:rsidRDefault="000563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F3542E" w:rsidRDefault="009A73E9" w:rsidP="003D56DA">
    <w:pPr>
      <w:pStyle w:val="Kapitelberschrift"/>
      <w:rPr>
        <w:sz w:val="36"/>
        <w:szCs w:val="36"/>
      </w:rPr>
    </w:pPr>
    <w:r w:rsidRPr="00F3542E">
      <w:rPr>
        <w:sz w:val="36"/>
        <w:szCs w:val="36"/>
        <w:lang w:val="en-GB"/>
      </w:rPr>
      <w:t xml:space="preserve">BMW </w:t>
    </w:r>
    <w:proofErr w:type="spellStart"/>
    <w:r w:rsidRPr="00F3542E">
      <w:rPr>
        <w:sz w:val="36"/>
        <w:szCs w:val="36"/>
        <w:lang w:val="en-GB"/>
      </w:rPr>
      <w:t>Motorrad</w:t>
    </w:r>
    <w:proofErr w:type="spellEnd"/>
    <w:r w:rsidRPr="00F3542E">
      <w:rPr>
        <w:sz w:val="36"/>
        <w:szCs w:val="36"/>
        <w:lang w:val="en-GB"/>
      </w:rPr>
      <w:t xml:space="preserve"> </w:t>
    </w:r>
    <w:r w:rsidRPr="00F3542E">
      <w:rPr>
        <w:color w:val="808080"/>
        <w:sz w:val="36"/>
        <w:szCs w:val="36"/>
        <w:lang w:val="en-GB"/>
      </w:rPr>
      <w:t>Motorsport</w:t>
    </w:r>
    <w:r w:rsidR="00F3542E">
      <w:rPr>
        <w:noProof/>
        <w:sz w:val="36"/>
        <w:szCs w:val="36"/>
      </w:rPr>
      <w:drawing>
        <wp:anchor distT="0" distB="0" distL="114300" distR="114300" simplePos="0" relativeHeight="251656192"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1" name="Bild 4" descr="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descr="Bmw2fa3ptest"/>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E9" w:rsidRPr="0074123D" w:rsidRDefault="00F3542E" w:rsidP="00B36689">
    <w:pPr>
      <w:pStyle w:val="Kapitelberschrift"/>
      <w:rPr>
        <w:sz w:val="36"/>
        <w:szCs w:val="36"/>
        <w:lang w:val="en-GB"/>
      </w:rPr>
    </w:pPr>
    <w:r w:rsidRPr="0074123D">
      <w:rPr>
        <w:noProof/>
        <w:sz w:val="36"/>
        <w:szCs w:val="36"/>
      </w:rPr>
      <w:drawing>
        <wp:anchor distT="0" distB="0" distL="114300" distR="114300" simplePos="0" relativeHeight="251657216"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3" name="Bild 6" descr="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mw2fa3ptest"/>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r w:rsidR="009A73E9" w:rsidRPr="0074123D">
      <w:rPr>
        <w:sz w:val="36"/>
        <w:szCs w:val="36"/>
        <w:lang w:val="en-GB"/>
      </w:rPr>
      <w:t xml:space="preserve">BMW </w:t>
    </w:r>
    <w:proofErr w:type="spellStart"/>
    <w:r w:rsidR="009A73E9" w:rsidRPr="0074123D">
      <w:rPr>
        <w:sz w:val="36"/>
        <w:szCs w:val="36"/>
        <w:lang w:val="en-GB"/>
      </w:rPr>
      <w:t>Motorrad</w:t>
    </w:r>
    <w:proofErr w:type="spellEnd"/>
    <w:r w:rsidR="009A73E9" w:rsidRPr="0074123D">
      <w:rPr>
        <w:sz w:val="36"/>
        <w:szCs w:val="36"/>
        <w:lang w:val="en-GB"/>
      </w:rPr>
      <w:t xml:space="preserve"> </w:t>
    </w:r>
    <w:r w:rsidR="009A73E9" w:rsidRPr="0074123D">
      <w:rPr>
        <w:color w:val="808080"/>
        <w:sz w:val="36"/>
        <w:szCs w:val="36"/>
        <w:lang w:val="en-GB"/>
      </w:rPr>
      <w:t>Motorsport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87BE09A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1C682C4"/>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99804F7E"/>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56846EF0"/>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A202BB08"/>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2664279C"/>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A386FB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3406DC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A3B282D6"/>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B9F0D48E"/>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12744E7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attachedTemplate r:id="rId1"/>
  <w:stylePaneFormatFilter w:val="1F08"/>
  <w:defaultTabStop w:val="562"/>
  <w:hyphenationZone w:val="425"/>
  <w:characterSpacingControl w:val="doNotCompress"/>
  <w:hdrShapeDefaults>
    <o:shapedefaults v:ext="edit" spidmax="16386"/>
  </w:hdrShapeDefaults>
  <w:footnotePr>
    <w:footnote w:id="-1"/>
    <w:footnote w:id="0"/>
  </w:footnotePr>
  <w:endnotePr>
    <w:endnote w:id="-1"/>
    <w:endnote w:id="0"/>
  </w:endnotePr>
  <w:compat>
    <w:useFELayout/>
  </w:compat>
  <w:rsids>
    <w:rsidRoot w:val="00BC5764"/>
    <w:rsid w:val="0000395D"/>
    <w:rsid w:val="00015850"/>
    <w:rsid w:val="00027E9B"/>
    <w:rsid w:val="000456E2"/>
    <w:rsid w:val="000563EE"/>
    <w:rsid w:val="00061ED4"/>
    <w:rsid w:val="000A64E7"/>
    <w:rsid w:val="001070AC"/>
    <w:rsid w:val="00154919"/>
    <w:rsid w:val="001668BF"/>
    <w:rsid w:val="00183430"/>
    <w:rsid w:val="001A63D0"/>
    <w:rsid w:val="001A6EDF"/>
    <w:rsid w:val="001B4568"/>
    <w:rsid w:val="001B5B9B"/>
    <w:rsid w:val="00205DE3"/>
    <w:rsid w:val="0020719A"/>
    <w:rsid w:val="00215847"/>
    <w:rsid w:val="00216876"/>
    <w:rsid w:val="00227AD1"/>
    <w:rsid w:val="00254B7A"/>
    <w:rsid w:val="00270287"/>
    <w:rsid w:val="00280857"/>
    <w:rsid w:val="00294D7B"/>
    <w:rsid w:val="002C0C80"/>
    <w:rsid w:val="002C1A9B"/>
    <w:rsid w:val="002C52B3"/>
    <w:rsid w:val="002F12DC"/>
    <w:rsid w:val="0031609D"/>
    <w:rsid w:val="00393507"/>
    <w:rsid w:val="003971D1"/>
    <w:rsid w:val="003C41EC"/>
    <w:rsid w:val="003C7F1E"/>
    <w:rsid w:val="003D3C53"/>
    <w:rsid w:val="003D56DA"/>
    <w:rsid w:val="003D638B"/>
    <w:rsid w:val="003E3626"/>
    <w:rsid w:val="003E6525"/>
    <w:rsid w:val="00412843"/>
    <w:rsid w:val="00432E39"/>
    <w:rsid w:val="004949DF"/>
    <w:rsid w:val="004C205E"/>
    <w:rsid w:val="004C53F7"/>
    <w:rsid w:val="005910EB"/>
    <w:rsid w:val="00595DAE"/>
    <w:rsid w:val="005C76BF"/>
    <w:rsid w:val="00602B3D"/>
    <w:rsid w:val="006418E9"/>
    <w:rsid w:val="006600B6"/>
    <w:rsid w:val="006A4DA9"/>
    <w:rsid w:val="006E30F0"/>
    <w:rsid w:val="00701F23"/>
    <w:rsid w:val="007046EA"/>
    <w:rsid w:val="0074123D"/>
    <w:rsid w:val="007644C3"/>
    <w:rsid w:val="007A5233"/>
    <w:rsid w:val="007E3089"/>
    <w:rsid w:val="007E6728"/>
    <w:rsid w:val="007F44E5"/>
    <w:rsid w:val="00820D32"/>
    <w:rsid w:val="0083258C"/>
    <w:rsid w:val="0085593F"/>
    <w:rsid w:val="008C309B"/>
    <w:rsid w:val="008E3248"/>
    <w:rsid w:val="00984919"/>
    <w:rsid w:val="009A73E9"/>
    <w:rsid w:val="009B087D"/>
    <w:rsid w:val="009B76CA"/>
    <w:rsid w:val="009D5B52"/>
    <w:rsid w:val="00A00837"/>
    <w:rsid w:val="00A123E1"/>
    <w:rsid w:val="00A37744"/>
    <w:rsid w:val="00A66BE9"/>
    <w:rsid w:val="00A73A7B"/>
    <w:rsid w:val="00AA375F"/>
    <w:rsid w:val="00AB3C28"/>
    <w:rsid w:val="00AC657A"/>
    <w:rsid w:val="00B212AE"/>
    <w:rsid w:val="00B318B4"/>
    <w:rsid w:val="00B33FEC"/>
    <w:rsid w:val="00B36689"/>
    <w:rsid w:val="00B45F97"/>
    <w:rsid w:val="00B54C75"/>
    <w:rsid w:val="00B860A8"/>
    <w:rsid w:val="00B92848"/>
    <w:rsid w:val="00BA005B"/>
    <w:rsid w:val="00BB2C14"/>
    <w:rsid w:val="00BC5764"/>
    <w:rsid w:val="00BD40B4"/>
    <w:rsid w:val="00BE0B28"/>
    <w:rsid w:val="00C20402"/>
    <w:rsid w:val="00C24B1D"/>
    <w:rsid w:val="00C44A11"/>
    <w:rsid w:val="00C516E7"/>
    <w:rsid w:val="00C70DE0"/>
    <w:rsid w:val="00C9365C"/>
    <w:rsid w:val="00CC4101"/>
    <w:rsid w:val="00CD232A"/>
    <w:rsid w:val="00CF115C"/>
    <w:rsid w:val="00D01228"/>
    <w:rsid w:val="00D1735D"/>
    <w:rsid w:val="00D204DE"/>
    <w:rsid w:val="00D23293"/>
    <w:rsid w:val="00D371A6"/>
    <w:rsid w:val="00DD6091"/>
    <w:rsid w:val="00DE26A6"/>
    <w:rsid w:val="00DF18E4"/>
    <w:rsid w:val="00DF3413"/>
    <w:rsid w:val="00E3293C"/>
    <w:rsid w:val="00E42697"/>
    <w:rsid w:val="00E4378C"/>
    <w:rsid w:val="00E93687"/>
    <w:rsid w:val="00EA241A"/>
    <w:rsid w:val="00EF1A0C"/>
    <w:rsid w:val="00F07587"/>
    <w:rsid w:val="00F1702A"/>
    <w:rsid w:val="00F24C9D"/>
    <w:rsid w:val="00F3542E"/>
    <w:rsid w:val="00F401E5"/>
    <w:rsid w:val="00F526DB"/>
    <w:rsid w:val="00F622DA"/>
    <w:rsid w:val="00F805B0"/>
    <w:rsid w:val="00FB15C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44A11"/>
    <w:pPr>
      <w:tabs>
        <w:tab w:val="left" w:pos="454"/>
        <w:tab w:val="left" w:pos="4706"/>
      </w:tabs>
      <w:spacing w:after="250" w:line="250" w:lineRule="exact"/>
    </w:pPr>
    <w:rPr>
      <w:rFonts w:ascii="BMWTypeLight" w:hAnsi="BMWTypeLight"/>
      <w:szCs w:val="24"/>
    </w:rPr>
  </w:style>
  <w:style w:type="paragraph" w:styleId="berschrift1">
    <w:name w:val="heading 1"/>
    <w:basedOn w:val="Standard"/>
    <w:link w:val="berschrift1Zchn"/>
    <w:uiPriority w:val="99"/>
    <w:qFormat/>
    <w:rsid w:val="00061ED4"/>
    <w:pPr>
      <w:keepNext/>
      <w:tabs>
        <w:tab w:val="clear" w:pos="454"/>
        <w:tab w:val="clear" w:pos="4706"/>
      </w:tabs>
      <w:spacing w:before="240" w:after="60"/>
      <w:outlineLvl w:val="0"/>
    </w:pPr>
    <w:rPr>
      <w:rFonts w:ascii="Arial" w:hAnsi="Arial"/>
      <w:b/>
      <w:bCs/>
      <w:kern w:val="36"/>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061ED4"/>
    <w:rPr>
      <w:rFonts w:ascii="Arial" w:hAnsi="Arial" w:cs="Times New Roman"/>
      <w:b/>
      <w:kern w:val="36"/>
      <w:sz w:val="32"/>
    </w:rPr>
  </w:style>
  <w:style w:type="paragraph" w:customStyle="1" w:styleId="Fliesstext">
    <w:name w:val="Fliesstext"/>
    <w:basedOn w:val="Standard"/>
    <w:uiPriority w:val="99"/>
    <w:rsid w:val="00061ED4"/>
    <w:pPr>
      <w:spacing w:after="0" w:line="330" w:lineRule="atLeast"/>
    </w:pPr>
  </w:style>
  <w:style w:type="paragraph" w:styleId="Titel">
    <w:name w:val="Title"/>
    <w:basedOn w:val="Standard"/>
    <w:link w:val="TitelZchn"/>
    <w:uiPriority w:val="99"/>
    <w:qFormat/>
    <w:rsid w:val="00061ED4"/>
    <w:pPr>
      <w:spacing w:after="0" w:line="280" w:lineRule="atLeast"/>
      <w:outlineLvl w:val="0"/>
    </w:pPr>
    <w:rPr>
      <w:rFonts w:cs="Arial"/>
      <w:b/>
      <w:bCs/>
      <w:sz w:val="28"/>
      <w:szCs w:val="28"/>
    </w:rPr>
  </w:style>
  <w:style w:type="character" w:customStyle="1" w:styleId="TitelZchn">
    <w:name w:val="Titel Zchn"/>
    <w:basedOn w:val="Absatz-Standardschriftart"/>
    <w:link w:val="Titel"/>
    <w:uiPriority w:val="99"/>
    <w:locked/>
    <w:rsid w:val="00015850"/>
    <w:rPr>
      <w:rFonts w:ascii="Cambria" w:hAnsi="Cambria" w:cs="Times New Roman"/>
      <w:b/>
      <w:bCs/>
      <w:kern w:val="28"/>
      <w:sz w:val="32"/>
      <w:szCs w:val="32"/>
    </w:rPr>
  </w:style>
  <w:style w:type="paragraph" w:styleId="Untertitel">
    <w:name w:val="Subtitle"/>
    <w:basedOn w:val="Standard"/>
    <w:link w:val="UntertitelZchn"/>
    <w:uiPriority w:val="99"/>
    <w:qFormat/>
    <w:rsid w:val="00061ED4"/>
    <w:pPr>
      <w:spacing w:after="0" w:line="330" w:lineRule="atLeast"/>
      <w:outlineLvl w:val="1"/>
    </w:pPr>
    <w:rPr>
      <w:rFonts w:cs="Arial"/>
      <w:sz w:val="28"/>
      <w:szCs w:val="28"/>
    </w:rPr>
  </w:style>
  <w:style w:type="character" w:customStyle="1" w:styleId="UntertitelZchn">
    <w:name w:val="Untertitel Zchn"/>
    <w:basedOn w:val="Absatz-Standardschriftart"/>
    <w:link w:val="Untertitel"/>
    <w:uiPriority w:val="99"/>
    <w:locked/>
    <w:rsid w:val="00015850"/>
    <w:rPr>
      <w:rFonts w:ascii="Cambria" w:hAnsi="Cambria" w:cs="Times New Roman"/>
      <w:sz w:val="24"/>
      <w:szCs w:val="24"/>
    </w:rPr>
  </w:style>
  <w:style w:type="paragraph" w:customStyle="1" w:styleId="zzbmw-group">
    <w:name w:val="zz_bmw-group"/>
    <w:basedOn w:val="Standard"/>
    <w:uiPriority w:val="99"/>
    <w:rsid w:val="00061ED4"/>
    <w:pPr>
      <w:framePr w:w="2812" w:h="584" w:hSpace="142" w:wrap="around" w:vAnchor="page" w:hAnchor="page" w:x="2099" w:y="568" w:anchorLock="1"/>
      <w:widowControl w:val="0"/>
      <w:overflowPunct w:val="0"/>
      <w:autoSpaceDE w:val="0"/>
      <w:autoSpaceDN w:val="0"/>
      <w:adjustRightInd w:val="0"/>
      <w:spacing w:line="370" w:lineRule="exact"/>
      <w:textAlignment w:val="baseline"/>
    </w:pPr>
    <w:rPr>
      <w:b/>
      <w:spacing w:val="-16"/>
      <w:kern w:val="25"/>
      <w:sz w:val="36"/>
      <w:szCs w:val="20"/>
    </w:rPr>
  </w:style>
  <w:style w:type="paragraph" w:customStyle="1" w:styleId="zzmarginalielight">
    <w:name w:val="zz_marginalie_light"/>
    <w:basedOn w:val="Standard"/>
    <w:uiPriority w:val="99"/>
    <w:rsid w:val="00061ED4"/>
    <w:pPr>
      <w:framePr w:w="1304" w:h="1973" w:hRule="exact" w:hSpace="142" w:wrap="around" w:vAnchor="page" w:hAnchor="page" w:x="574" w:y="14114"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061ED4"/>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
    <w:name w:val="zz_marginalie_regular"/>
    <w:basedOn w:val="Standard"/>
    <w:uiPriority w:val="99"/>
    <w:rsid w:val="00061ED4"/>
    <w:pPr>
      <w:framePr w:w="1304" w:h="1973" w:hRule="exact" w:hSpace="142" w:wrap="around" w:vAnchor="page" w:hAnchor="page" w:x="574" w:y="14114"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styleId="Kopfzeile">
    <w:name w:val="header"/>
    <w:basedOn w:val="Standard"/>
    <w:link w:val="KopfzeileZchn"/>
    <w:uiPriority w:val="99"/>
    <w:rsid w:val="00061ED4"/>
    <w:pPr>
      <w:tabs>
        <w:tab w:val="clear" w:pos="454"/>
        <w:tab w:val="clear" w:pos="4706"/>
        <w:tab w:val="center" w:pos="4536"/>
        <w:tab w:val="right" w:pos="9072"/>
      </w:tabs>
    </w:pPr>
  </w:style>
  <w:style w:type="character" w:customStyle="1" w:styleId="KopfzeileZchn">
    <w:name w:val="Kopfzeile Zchn"/>
    <w:basedOn w:val="Absatz-Standardschriftart"/>
    <w:link w:val="Kopfzeile"/>
    <w:uiPriority w:val="99"/>
    <w:semiHidden/>
    <w:locked/>
    <w:rsid w:val="00015850"/>
    <w:rPr>
      <w:rFonts w:ascii="BMWTypeLight" w:hAnsi="BMWTypeLight" w:cs="Times New Roman"/>
      <w:sz w:val="24"/>
      <w:szCs w:val="24"/>
    </w:rPr>
  </w:style>
  <w:style w:type="paragraph" w:customStyle="1" w:styleId="Kapitelberschrift">
    <w:name w:val="Kapitelüberschrift"/>
    <w:link w:val="KapitelberschriftZchn"/>
    <w:uiPriority w:val="99"/>
    <w:rsid w:val="00061ED4"/>
    <w:pPr>
      <w:spacing w:line="370" w:lineRule="exact"/>
    </w:pPr>
    <w:rPr>
      <w:rFonts w:ascii="BMWTypeLight" w:hAnsi="BMWTypeLight"/>
      <w:b/>
      <w:color w:val="000000"/>
      <w:kern w:val="16"/>
    </w:rPr>
  </w:style>
  <w:style w:type="character" w:customStyle="1" w:styleId="KapitelberschriftZchn">
    <w:name w:val="Kapitelüberschrift Zchn"/>
    <w:link w:val="Kapitelberschrift"/>
    <w:uiPriority w:val="99"/>
    <w:locked/>
    <w:rsid w:val="00061ED4"/>
    <w:rPr>
      <w:rFonts w:ascii="BMWTypeLight" w:hAnsi="BMWTypeLight"/>
      <w:b/>
      <w:color w:val="000000"/>
      <w:kern w:val="16"/>
      <w:sz w:val="22"/>
      <w:lang w:val="de-DE" w:eastAsia="de-DE"/>
    </w:rPr>
  </w:style>
  <w:style w:type="paragraph" w:styleId="Fuzeile">
    <w:name w:val="footer"/>
    <w:basedOn w:val="Standard"/>
    <w:link w:val="FuzeileZchn"/>
    <w:uiPriority w:val="99"/>
    <w:rsid w:val="00061ED4"/>
    <w:pPr>
      <w:tabs>
        <w:tab w:val="clear" w:pos="454"/>
        <w:tab w:val="clear" w:pos="4706"/>
        <w:tab w:val="center" w:pos="4536"/>
        <w:tab w:val="right" w:pos="9072"/>
      </w:tabs>
    </w:pPr>
  </w:style>
  <w:style w:type="character" w:customStyle="1" w:styleId="FuzeileZchn">
    <w:name w:val="Fußzeile Zchn"/>
    <w:basedOn w:val="Absatz-Standardschriftart"/>
    <w:link w:val="Fuzeile"/>
    <w:uiPriority w:val="99"/>
    <w:semiHidden/>
    <w:locked/>
    <w:rsid w:val="00015850"/>
    <w:rPr>
      <w:rFonts w:ascii="BMWTypeLight" w:hAnsi="BMWTypeLight" w:cs="Times New Roman"/>
      <w:sz w:val="24"/>
      <w:szCs w:val="24"/>
    </w:rPr>
  </w:style>
  <w:style w:type="character" w:styleId="Hyperlink">
    <w:name w:val="Hyperlink"/>
    <w:basedOn w:val="Absatz-Standardschriftart"/>
    <w:uiPriority w:val="99"/>
    <w:rsid w:val="00061ED4"/>
    <w:rPr>
      <w:rFonts w:cs="Times New Roman"/>
      <w:color w:val="0000FF"/>
      <w:u w:val="single"/>
    </w:rPr>
  </w:style>
  <w:style w:type="paragraph" w:customStyle="1" w:styleId="Flietext">
    <w:name w:val="Fließtext"/>
    <w:basedOn w:val="berschrift1"/>
    <w:uiPriority w:val="99"/>
    <w:rsid w:val="00C44A11"/>
    <w:pPr>
      <w:keepNext w:val="0"/>
      <w:tabs>
        <w:tab w:val="left" w:pos="454"/>
        <w:tab w:val="left" w:pos="4706"/>
      </w:tabs>
      <w:spacing w:before="0" w:after="330" w:line="330" w:lineRule="exact"/>
    </w:pPr>
    <w:rPr>
      <w:rFonts w:ascii="BMWTypeLight" w:hAnsi="BMWTypeLight"/>
      <w:b w:val="0"/>
      <w:bCs w:val="0"/>
      <w:noProof/>
      <w:color w:val="000000"/>
      <w:kern w:val="16"/>
      <w:sz w:val="22"/>
      <w:szCs w:val="20"/>
    </w:rPr>
  </w:style>
  <w:style w:type="paragraph" w:styleId="StandardWeb">
    <w:name w:val="Normal (Web)"/>
    <w:basedOn w:val="Standard"/>
    <w:uiPriority w:val="99"/>
    <w:rsid w:val="00C44A11"/>
    <w:pPr>
      <w:tabs>
        <w:tab w:val="clear" w:pos="454"/>
        <w:tab w:val="clear" w:pos="4706"/>
      </w:tabs>
      <w:spacing w:before="100" w:beforeAutospacing="1" w:after="100" w:afterAutospacing="1" w:line="240" w:lineRule="auto"/>
    </w:pPr>
    <w:rPr>
      <w:rFonts w:ascii="Times New Roman" w:hAnsi="Times New Roman"/>
      <w:sz w:val="24"/>
    </w:rPr>
  </w:style>
  <w:style w:type="paragraph" w:customStyle="1" w:styleId="Vorschau">
    <w:name w:val="Vorschau"/>
    <w:basedOn w:val="Standard"/>
    <w:link w:val="VorschauZchn"/>
    <w:uiPriority w:val="99"/>
    <w:rsid w:val="00C44A11"/>
    <w:pPr>
      <w:tabs>
        <w:tab w:val="clear" w:pos="454"/>
        <w:tab w:val="clear" w:pos="4706"/>
      </w:tabs>
      <w:spacing w:after="0" w:line="240" w:lineRule="auto"/>
    </w:pPr>
    <w:rPr>
      <w:color w:val="FF0000"/>
      <w:sz w:val="20"/>
      <w:szCs w:val="20"/>
    </w:rPr>
  </w:style>
  <w:style w:type="character" w:customStyle="1" w:styleId="VorschauZchn">
    <w:name w:val="Vorschau Zchn"/>
    <w:basedOn w:val="Absatz-Standardschriftart"/>
    <w:link w:val="Vorschau"/>
    <w:uiPriority w:val="99"/>
    <w:locked/>
    <w:rsid w:val="00C44A11"/>
    <w:rPr>
      <w:rFonts w:ascii="BMWTypeLight" w:hAnsi="BMWTypeLight" w:cs="Times New Roman"/>
      <w:color w:val="FF0000"/>
    </w:rPr>
  </w:style>
  <w:style w:type="paragraph" w:styleId="HTMLVorformatiert">
    <w:name w:val="HTML Preformatted"/>
    <w:basedOn w:val="Standard"/>
    <w:link w:val="HTMLVorformatiertZchn"/>
    <w:uiPriority w:val="99"/>
    <w:rsid w:val="00C44A11"/>
    <w:pPr>
      <w:tabs>
        <w:tab w:val="clear" w:pos="454"/>
        <w:tab w:val="clear" w:pos="470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locked/>
    <w:rsid w:val="00C44A11"/>
    <w:rPr>
      <w:rFonts w:ascii="Courier New" w:hAnsi="Courier New" w:cs="Courier New"/>
    </w:rPr>
  </w:style>
  <w:style w:type="character" w:customStyle="1" w:styleId="ft0p3">
    <w:name w:val="ft0p3"/>
    <w:basedOn w:val="Absatz-Standardschriftart"/>
    <w:rsid w:val="00C516E7"/>
    <w:rPr>
      <w:rFonts w:cs="Times New Roman"/>
    </w:rPr>
  </w:style>
  <w:style w:type="character" w:customStyle="1" w:styleId="ZchnZchn">
    <w:name w:val="Zchn Zchn"/>
    <w:basedOn w:val="Absatz-Standardschriftart"/>
    <w:uiPriority w:val="99"/>
    <w:rsid w:val="00A66BE9"/>
    <w:rPr>
      <w:rFonts w:ascii="Courier New" w:eastAsia="Times New Roman" w:hAnsi="Courier New" w:cs="Courier New"/>
      <w:sz w:val="20"/>
      <w:szCs w:val="20"/>
      <w:lang w:val="de-DE" w:eastAsia="de-DE"/>
    </w:rPr>
  </w:style>
  <w:style w:type="paragraph" w:styleId="Textkrper2">
    <w:name w:val="Body Text 2"/>
    <w:basedOn w:val="Standard"/>
    <w:link w:val="Textkrper2Zchn"/>
    <w:uiPriority w:val="99"/>
    <w:semiHidden/>
    <w:rsid w:val="003C41EC"/>
    <w:pPr>
      <w:spacing w:after="120" w:line="480" w:lineRule="auto"/>
    </w:pPr>
  </w:style>
  <w:style w:type="character" w:customStyle="1" w:styleId="Textkrper2Zchn">
    <w:name w:val="Textkörper 2 Zchn"/>
    <w:basedOn w:val="Absatz-Standardschriftart"/>
    <w:link w:val="Textkrper2"/>
    <w:uiPriority w:val="99"/>
    <w:semiHidden/>
    <w:rsid w:val="00E32127"/>
    <w:rPr>
      <w:rFonts w:ascii="BMWTypeLight" w:hAnsi="BMWTypeLight"/>
      <w:szCs w:val="24"/>
    </w:rPr>
  </w:style>
  <w:style w:type="character" w:customStyle="1" w:styleId="ddt">
    <w:name w:val="ddt"/>
    <w:basedOn w:val="Absatz-Standardschriftart"/>
    <w:rsid w:val="0074123D"/>
  </w:style>
  <w:style w:type="character" w:customStyle="1" w:styleId="ft0p4">
    <w:name w:val="ft0p4"/>
    <w:basedOn w:val="Absatz-Standardschriftart"/>
    <w:rsid w:val="0074123D"/>
  </w:style>
</w:styles>
</file>

<file path=word/webSettings.xml><?xml version="1.0" encoding="utf-8"?>
<w:webSettings xmlns:r="http://schemas.openxmlformats.org/officeDocument/2006/relationships" xmlns:w="http://schemas.openxmlformats.org/wordprocessingml/2006/main">
  <w:divs>
    <w:div w:id="158692869">
      <w:marLeft w:val="0"/>
      <w:marRight w:val="0"/>
      <w:marTop w:val="0"/>
      <w:marBottom w:val="0"/>
      <w:divBdr>
        <w:top w:val="none" w:sz="0" w:space="0" w:color="auto"/>
        <w:left w:val="none" w:sz="0" w:space="0" w:color="auto"/>
        <w:bottom w:val="none" w:sz="0" w:space="0" w:color="auto"/>
        <w:right w:val="none" w:sz="0" w:space="0" w:color="auto"/>
      </w:divBdr>
    </w:div>
    <w:div w:id="180619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226292\Desktop\BMW_Motorrad_Motorsport_Onroad_Template_DE_2011_final_k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BMW_Motorrad_Motorsport_Onroad_Template_DE_2011_final_kl.dot</Template>
  <TotalTime>0</TotalTime>
  <Pages>1</Pages>
  <Words>331</Words>
  <Characters>2091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Media Information</vt:lpstr>
    </vt:vector>
  </TitlesOfParts>
  <Company>Oestreicher+Wagner GmbH</Company>
  <LinksUpToDate>false</LinksUpToDate>
  <CharactersWithSpaces>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Information</dc:title>
  <dc:subject/>
  <dc:creator>Titz Benjamin</dc:creator>
  <cp:keywords/>
  <dc:description/>
  <cp:lastModifiedBy>Titz Benjamin</cp:lastModifiedBy>
  <cp:revision>4</cp:revision>
  <cp:lastPrinted>2008-07-04T12:57:00Z</cp:lastPrinted>
  <dcterms:created xsi:type="dcterms:W3CDTF">2011-02-22T05:42:00Z</dcterms:created>
  <dcterms:modified xsi:type="dcterms:W3CDTF">2011-02-22T06:33:00Z</dcterms:modified>
</cp:coreProperties>
</file>