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12E" w:rsidRPr="00952A05" w:rsidRDefault="009A012E" w:rsidP="009A012E">
      <w:pPr>
        <w:spacing w:after="0" w:line="240" w:lineRule="auto"/>
        <w:outlineLvl w:val="0"/>
        <w:rPr>
          <w:szCs w:val="22"/>
          <w:lang w:val="en-GB"/>
        </w:rPr>
      </w:pPr>
      <w:r w:rsidRPr="00952A05">
        <w:rPr>
          <w:szCs w:val="22"/>
          <w:lang w:val="en-GB"/>
        </w:rPr>
        <w:t>DTM</w:t>
      </w:r>
    </w:p>
    <w:p w:rsidR="009A012E" w:rsidRPr="00952A05" w:rsidRDefault="009A012E" w:rsidP="009A012E">
      <w:pPr>
        <w:spacing w:after="0" w:line="240" w:lineRule="auto"/>
        <w:outlineLvl w:val="0"/>
        <w:rPr>
          <w:b/>
          <w:sz w:val="24"/>
          <w:szCs w:val="22"/>
          <w:lang w:val="en-GB"/>
        </w:rPr>
      </w:pPr>
    </w:p>
    <w:p w:rsidR="009A012E" w:rsidRPr="00952A05" w:rsidRDefault="009A012E" w:rsidP="009A012E">
      <w:pPr>
        <w:spacing w:after="0" w:line="240" w:lineRule="auto"/>
        <w:outlineLvl w:val="0"/>
        <w:rPr>
          <w:b/>
          <w:sz w:val="24"/>
          <w:lang w:val="en-GB"/>
        </w:rPr>
      </w:pPr>
      <w:r w:rsidRPr="00952A05">
        <w:rPr>
          <w:b/>
          <w:sz w:val="24"/>
          <w:lang w:val="en-GB"/>
        </w:rPr>
        <w:t>BMW Motorsport offers new drivers DTM test opportunity.</w:t>
      </w:r>
    </w:p>
    <w:p w:rsidR="009A012E" w:rsidRPr="00952A05" w:rsidRDefault="009A012E" w:rsidP="009A012E">
      <w:pPr>
        <w:spacing w:after="0" w:line="240" w:lineRule="auto"/>
        <w:outlineLvl w:val="0"/>
        <w:rPr>
          <w:szCs w:val="22"/>
          <w:lang w:val="en-GB"/>
        </w:rPr>
      </w:pPr>
    </w:p>
    <w:p w:rsidR="009A012E" w:rsidRPr="00952A05" w:rsidRDefault="009A012E" w:rsidP="009A012E">
      <w:pPr>
        <w:spacing w:after="0" w:line="240" w:lineRule="auto"/>
        <w:outlineLvl w:val="0"/>
        <w:rPr>
          <w:szCs w:val="22"/>
          <w:lang w:val="en-GB"/>
        </w:rPr>
      </w:pPr>
    </w:p>
    <w:p w:rsidR="009A012E" w:rsidRPr="00952A05" w:rsidRDefault="009A012E" w:rsidP="009A012E">
      <w:pPr>
        <w:spacing w:after="0" w:line="240" w:lineRule="auto"/>
        <w:outlineLvl w:val="0"/>
        <w:rPr>
          <w:szCs w:val="22"/>
          <w:lang w:val="en-GB"/>
        </w:rPr>
      </w:pPr>
      <w:r w:rsidRPr="00952A05">
        <w:rPr>
          <w:szCs w:val="22"/>
          <w:lang w:val="en-GB"/>
        </w:rPr>
        <w:t xml:space="preserve">Munich, 7th October 2011. BMW Motorsport will continue its preparations for the 2012 DTM season with three more test days at the </w:t>
      </w:r>
      <w:proofErr w:type="spellStart"/>
      <w:r w:rsidRPr="00952A05">
        <w:rPr>
          <w:szCs w:val="22"/>
          <w:lang w:val="en-GB"/>
        </w:rPr>
        <w:t>EuroSpeedway</w:t>
      </w:r>
      <w:proofErr w:type="spellEnd"/>
      <w:r w:rsidRPr="00952A05">
        <w:rPr>
          <w:szCs w:val="22"/>
          <w:lang w:val="en-GB"/>
        </w:rPr>
        <w:t xml:space="preserve"> </w:t>
      </w:r>
      <w:proofErr w:type="spellStart"/>
      <w:r w:rsidRPr="00952A05">
        <w:rPr>
          <w:szCs w:val="22"/>
          <w:lang w:val="en-GB"/>
        </w:rPr>
        <w:t>Lausitz</w:t>
      </w:r>
      <w:proofErr w:type="spellEnd"/>
      <w:r w:rsidRPr="00952A05">
        <w:rPr>
          <w:szCs w:val="22"/>
          <w:lang w:val="en-GB"/>
        </w:rPr>
        <w:t xml:space="preserve"> (DE). As was the case at the September tests at the </w:t>
      </w:r>
      <w:proofErr w:type="spellStart"/>
      <w:r w:rsidRPr="00952A05">
        <w:rPr>
          <w:szCs w:val="22"/>
          <w:lang w:val="en-GB"/>
        </w:rPr>
        <w:t>Lausitzring</w:t>
      </w:r>
      <w:proofErr w:type="spellEnd"/>
      <w:r w:rsidRPr="00952A05">
        <w:rPr>
          <w:szCs w:val="22"/>
          <w:lang w:val="en-GB"/>
        </w:rPr>
        <w:t xml:space="preserve"> and </w:t>
      </w:r>
      <w:proofErr w:type="spellStart"/>
      <w:r w:rsidRPr="00952A05">
        <w:rPr>
          <w:szCs w:val="22"/>
          <w:lang w:val="en-GB"/>
        </w:rPr>
        <w:t>Hungaroring</w:t>
      </w:r>
      <w:proofErr w:type="spellEnd"/>
      <w:r w:rsidRPr="00952A05">
        <w:rPr>
          <w:szCs w:val="22"/>
          <w:lang w:val="en-GB"/>
        </w:rPr>
        <w:t xml:space="preserve"> (HU), the three DTM works teams BMW Team </w:t>
      </w:r>
      <w:proofErr w:type="spellStart"/>
      <w:r w:rsidRPr="00952A05">
        <w:rPr>
          <w:szCs w:val="22"/>
          <w:lang w:val="en-GB"/>
        </w:rPr>
        <w:t>Schnitzer</w:t>
      </w:r>
      <w:proofErr w:type="spellEnd"/>
      <w:r w:rsidRPr="00952A05">
        <w:rPr>
          <w:szCs w:val="22"/>
          <w:lang w:val="en-GB"/>
        </w:rPr>
        <w:t>, BMW Team RBM and BMW Team RMG, will once again be present.</w:t>
      </w:r>
    </w:p>
    <w:p w:rsidR="009A012E" w:rsidRPr="00952A05" w:rsidRDefault="009A012E" w:rsidP="009A012E">
      <w:pPr>
        <w:spacing w:after="0" w:line="240" w:lineRule="auto"/>
        <w:outlineLvl w:val="0"/>
        <w:rPr>
          <w:szCs w:val="22"/>
          <w:lang w:val="en-GB"/>
        </w:rPr>
      </w:pPr>
    </w:p>
    <w:p w:rsidR="009A012E" w:rsidRPr="00952A05" w:rsidRDefault="009A012E" w:rsidP="009A012E">
      <w:pPr>
        <w:spacing w:after="0" w:line="240" w:lineRule="auto"/>
        <w:outlineLvl w:val="0"/>
        <w:rPr>
          <w:szCs w:val="22"/>
          <w:lang w:val="en-GB"/>
        </w:rPr>
      </w:pPr>
      <w:r w:rsidRPr="00952A05">
        <w:rPr>
          <w:szCs w:val="22"/>
          <w:lang w:val="en-GB"/>
        </w:rPr>
        <w:t xml:space="preserve">Alongside BMW works drivers Augusto </w:t>
      </w:r>
      <w:proofErr w:type="spellStart"/>
      <w:r w:rsidRPr="00952A05">
        <w:rPr>
          <w:szCs w:val="22"/>
          <w:lang w:val="en-GB"/>
        </w:rPr>
        <w:t>Farfus</w:t>
      </w:r>
      <w:proofErr w:type="spellEnd"/>
      <w:r w:rsidRPr="00952A05">
        <w:rPr>
          <w:szCs w:val="22"/>
          <w:lang w:val="en-GB"/>
        </w:rPr>
        <w:t xml:space="preserve"> (BR), Andy </w:t>
      </w:r>
      <w:proofErr w:type="spellStart"/>
      <w:r w:rsidRPr="00952A05">
        <w:rPr>
          <w:szCs w:val="22"/>
          <w:lang w:val="en-GB"/>
        </w:rPr>
        <w:t>Priaulx</w:t>
      </w:r>
      <w:proofErr w:type="spellEnd"/>
      <w:r w:rsidRPr="00952A05">
        <w:rPr>
          <w:szCs w:val="22"/>
          <w:lang w:val="en-GB"/>
        </w:rPr>
        <w:t xml:space="preserve"> (GB), </w:t>
      </w:r>
      <w:proofErr w:type="spellStart"/>
      <w:r w:rsidRPr="00952A05">
        <w:rPr>
          <w:szCs w:val="22"/>
          <w:lang w:val="en-GB"/>
        </w:rPr>
        <w:t>Jörg</w:t>
      </w:r>
      <w:proofErr w:type="spellEnd"/>
      <w:r w:rsidRPr="00952A05">
        <w:rPr>
          <w:szCs w:val="22"/>
          <w:lang w:val="en-GB"/>
        </w:rPr>
        <w:t xml:space="preserve"> Müller (DE) and Dirk Werner (DE), a further three drivers </w:t>
      </w:r>
      <w:r w:rsidR="00B17EBA" w:rsidRPr="00952A05">
        <w:rPr>
          <w:szCs w:val="22"/>
          <w:lang w:val="en-GB"/>
        </w:rPr>
        <w:t>–</w:t>
      </w:r>
      <w:r w:rsidRPr="00952A05">
        <w:rPr>
          <w:szCs w:val="22"/>
          <w:lang w:val="en-GB"/>
        </w:rPr>
        <w:t xml:space="preserve"> René </w:t>
      </w:r>
      <w:proofErr w:type="spellStart"/>
      <w:r w:rsidRPr="00952A05">
        <w:rPr>
          <w:szCs w:val="22"/>
          <w:lang w:val="en-GB"/>
        </w:rPr>
        <w:t>Rast</w:t>
      </w:r>
      <w:proofErr w:type="spellEnd"/>
      <w:r w:rsidRPr="00952A05">
        <w:rPr>
          <w:szCs w:val="22"/>
          <w:lang w:val="en-GB"/>
        </w:rPr>
        <w:t xml:space="preserve"> (DE), Jean-Karl </w:t>
      </w:r>
      <w:proofErr w:type="spellStart"/>
      <w:r w:rsidRPr="00952A05">
        <w:rPr>
          <w:szCs w:val="22"/>
          <w:lang w:val="en-GB"/>
        </w:rPr>
        <w:t>Vernay</w:t>
      </w:r>
      <w:proofErr w:type="spellEnd"/>
      <w:r w:rsidRPr="00952A05">
        <w:rPr>
          <w:szCs w:val="22"/>
          <w:lang w:val="en-GB"/>
        </w:rPr>
        <w:t xml:space="preserve"> (FR) and Richie </w:t>
      </w:r>
      <w:proofErr w:type="spellStart"/>
      <w:r w:rsidRPr="00952A05">
        <w:rPr>
          <w:szCs w:val="22"/>
          <w:lang w:val="en-GB"/>
        </w:rPr>
        <w:t>Stanaway</w:t>
      </w:r>
      <w:proofErr w:type="spellEnd"/>
      <w:r w:rsidRPr="00952A05">
        <w:rPr>
          <w:szCs w:val="22"/>
          <w:lang w:val="en-GB"/>
        </w:rPr>
        <w:t xml:space="preserve"> (NZ) – will have the opportunity to test the newly developed BMW M3 DTM this time. 24-year-old </w:t>
      </w:r>
      <w:proofErr w:type="spellStart"/>
      <w:r w:rsidRPr="00952A05">
        <w:rPr>
          <w:szCs w:val="22"/>
          <w:lang w:val="en-GB"/>
        </w:rPr>
        <w:t>Rast</w:t>
      </w:r>
      <w:proofErr w:type="spellEnd"/>
      <w:r w:rsidRPr="00952A05">
        <w:rPr>
          <w:szCs w:val="22"/>
          <w:lang w:val="en-GB"/>
        </w:rPr>
        <w:t xml:space="preserve"> grew up in Formula BMW and has a wealth of experience in the field of sports and touring cars. He has already celebrated success and championship titles in several national and international racing series, including the Porsche </w:t>
      </w:r>
      <w:proofErr w:type="spellStart"/>
      <w:r w:rsidRPr="00952A05">
        <w:rPr>
          <w:szCs w:val="22"/>
          <w:lang w:val="en-GB"/>
        </w:rPr>
        <w:t>Supercup</w:t>
      </w:r>
      <w:proofErr w:type="spellEnd"/>
      <w:r w:rsidRPr="00952A05">
        <w:rPr>
          <w:szCs w:val="22"/>
          <w:lang w:val="en-GB"/>
        </w:rPr>
        <w:t xml:space="preserve">. </w:t>
      </w:r>
      <w:proofErr w:type="spellStart"/>
      <w:r w:rsidRPr="00952A05">
        <w:rPr>
          <w:szCs w:val="22"/>
          <w:lang w:val="en-GB"/>
        </w:rPr>
        <w:t>Vernay</w:t>
      </w:r>
      <w:proofErr w:type="spellEnd"/>
      <w:r w:rsidRPr="00952A05">
        <w:rPr>
          <w:szCs w:val="22"/>
          <w:lang w:val="en-GB"/>
        </w:rPr>
        <w:t xml:space="preserve"> is 23 years old and enjoyed success in the Formula 3 </w:t>
      </w:r>
      <w:proofErr w:type="spellStart"/>
      <w:r w:rsidRPr="00952A05">
        <w:rPr>
          <w:szCs w:val="22"/>
          <w:lang w:val="en-GB"/>
        </w:rPr>
        <w:t>Euroseries</w:t>
      </w:r>
      <w:proofErr w:type="spellEnd"/>
      <w:r w:rsidRPr="00952A05">
        <w:rPr>
          <w:szCs w:val="22"/>
          <w:lang w:val="en-GB"/>
        </w:rPr>
        <w:t xml:space="preserve"> for several years, as well as racing successfully in other series. In 2010 he won the title in the North American Indy-Light series. </w:t>
      </w:r>
      <w:proofErr w:type="spellStart"/>
      <w:r w:rsidRPr="00952A05">
        <w:rPr>
          <w:szCs w:val="22"/>
          <w:lang w:val="en-GB"/>
        </w:rPr>
        <w:t>Stanaway</w:t>
      </w:r>
      <w:proofErr w:type="spellEnd"/>
      <w:r w:rsidRPr="00952A05">
        <w:rPr>
          <w:szCs w:val="22"/>
          <w:lang w:val="en-GB"/>
        </w:rPr>
        <w:t xml:space="preserve"> is 19 years old and the newly crowned champion in the German Formula 3 Cup, which he dominated with 13 race wins in the 2011 season.</w:t>
      </w:r>
    </w:p>
    <w:p w:rsidR="009A012E" w:rsidRPr="00952A05" w:rsidRDefault="009A012E" w:rsidP="009A012E">
      <w:pPr>
        <w:spacing w:after="0" w:line="240" w:lineRule="auto"/>
        <w:outlineLvl w:val="0"/>
        <w:rPr>
          <w:szCs w:val="22"/>
          <w:lang w:val="en-GB"/>
        </w:rPr>
      </w:pPr>
    </w:p>
    <w:p w:rsidR="009A012E" w:rsidRPr="00952A05" w:rsidRDefault="009A012E" w:rsidP="009A012E">
      <w:pPr>
        <w:spacing w:after="0" w:line="240" w:lineRule="auto"/>
        <w:outlineLvl w:val="0"/>
        <w:rPr>
          <w:szCs w:val="22"/>
          <w:lang w:val="en-GB"/>
        </w:rPr>
      </w:pPr>
      <w:r>
        <w:rPr>
          <w:szCs w:val="22"/>
          <w:lang w:val="en-GB"/>
        </w:rPr>
        <w:t>“</w:t>
      </w:r>
      <w:r w:rsidRPr="00952A05">
        <w:rPr>
          <w:szCs w:val="22"/>
          <w:lang w:val="en-GB"/>
        </w:rPr>
        <w:t xml:space="preserve">We are delighted to be able to offer a selection of talented, young drivers like René </w:t>
      </w:r>
      <w:proofErr w:type="spellStart"/>
      <w:r w:rsidRPr="00952A05">
        <w:rPr>
          <w:szCs w:val="22"/>
          <w:lang w:val="en-GB"/>
        </w:rPr>
        <w:t>Rast</w:t>
      </w:r>
      <w:proofErr w:type="spellEnd"/>
      <w:r w:rsidRPr="00952A05">
        <w:rPr>
          <w:szCs w:val="22"/>
          <w:lang w:val="en-GB"/>
        </w:rPr>
        <w:t xml:space="preserve">, Jean-Karl </w:t>
      </w:r>
      <w:proofErr w:type="spellStart"/>
      <w:r w:rsidRPr="00952A05">
        <w:rPr>
          <w:szCs w:val="22"/>
          <w:lang w:val="en-GB"/>
        </w:rPr>
        <w:t>Vernay</w:t>
      </w:r>
      <w:proofErr w:type="spellEnd"/>
      <w:r w:rsidRPr="00952A05">
        <w:rPr>
          <w:szCs w:val="22"/>
          <w:lang w:val="en-GB"/>
        </w:rPr>
        <w:t xml:space="preserve"> and Richie </w:t>
      </w:r>
      <w:proofErr w:type="spellStart"/>
      <w:r w:rsidRPr="00952A05">
        <w:rPr>
          <w:szCs w:val="22"/>
          <w:lang w:val="en-GB"/>
        </w:rPr>
        <w:t>Stanaway</w:t>
      </w:r>
      <w:proofErr w:type="spellEnd"/>
      <w:r w:rsidRPr="00952A05">
        <w:rPr>
          <w:szCs w:val="22"/>
          <w:lang w:val="en-GB"/>
        </w:rPr>
        <w:t>, the opportunity to test our BMW M</w:t>
      </w:r>
      <w:r>
        <w:rPr>
          <w:szCs w:val="22"/>
          <w:lang w:val="en-GB"/>
        </w:rPr>
        <w:t>3</w:t>
      </w:r>
      <w:r w:rsidRPr="00952A05">
        <w:rPr>
          <w:szCs w:val="22"/>
          <w:lang w:val="en-GB"/>
        </w:rPr>
        <w:t xml:space="preserve"> DTM</w:t>
      </w:r>
      <w:r>
        <w:rPr>
          <w:szCs w:val="22"/>
          <w:lang w:val="en-GB"/>
        </w:rPr>
        <w:t>”</w:t>
      </w:r>
      <w:r w:rsidRPr="00952A05">
        <w:rPr>
          <w:szCs w:val="22"/>
          <w:lang w:val="en-GB"/>
        </w:rPr>
        <w:t>, sa</w:t>
      </w:r>
      <w:r w:rsidR="00E8192D">
        <w:rPr>
          <w:szCs w:val="22"/>
          <w:lang w:val="en-GB"/>
        </w:rPr>
        <w:t>ys</w:t>
      </w:r>
      <w:bookmarkStart w:id="0" w:name="_GoBack"/>
      <w:bookmarkEnd w:id="0"/>
      <w:r w:rsidRPr="00952A05">
        <w:rPr>
          <w:szCs w:val="22"/>
          <w:lang w:val="en-GB"/>
        </w:rPr>
        <w:t xml:space="preserve"> BMW Motorsport Director Jens Marquardt. </w:t>
      </w:r>
      <w:r>
        <w:rPr>
          <w:szCs w:val="22"/>
          <w:lang w:val="en-GB"/>
        </w:rPr>
        <w:t>“</w:t>
      </w:r>
      <w:r w:rsidRPr="00952A05">
        <w:rPr>
          <w:szCs w:val="22"/>
          <w:lang w:val="en-GB"/>
        </w:rPr>
        <w:t xml:space="preserve">They have already proven their ability in various racing series and we are now looking forward to seeing them in our DTM car. At the same time, the focus at the </w:t>
      </w:r>
      <w:proofErr w:type="spellStart"/>
      <w:r w:rsidRPr="00952A05">
        <w:rPr>
          <w:szCs w:val="22"/>
          <w:lang w:val="en-GB"/>
        </w:rPr>
        <w:t>Lausitzring</w:t>
      </w:r>
      <w:proofErr w:type="spellEnd"/>
      <w:r w:rsidRPr="00952A05">
        <w:rPr>
          <w:szCs w:val="22"/>
          <w:lang w:val="en-GB"/>
        </w:rPr>
        <w:t xml:space="preserve"> test will once again be to gather important information and data on the BMW M3 DTM, as we continue to prepare for the 2012 season.</w:t>
      </w:r>
      <w:r>
        <w:rPr>
          <w:szCs w:val="22"/>
          <w:lang w:val="en-GB"/>
        </w:rPr>
        <w:t>”</w:t>
      </w:r>
    </w:p>
    <w:p w:rsidR="009A012E" w:rsidRPr="00952A05" w:rsidRDefault="009A012E" w:rsidP="009A012E">
      <w:pPr>
        <w:spacing w:after="0" w:line="240" w:lineRule="auto"/>
        <w:outlineLvl w:val="0"/>
        <w:rPr>
          <w:szCs w:val="22"/>
          <w:lang w:val="en-GB"/>
        </w:rPr>
      </w:pPr>
    </w:p>
    <w:p w:rsidR="009A012E" w:rsidRPr="00952A05" w:rsidRDefault="009A012E" w:rsidP="009A012E">
      <w:pPr>
        <w:spacing w:after="0" w:line="240" w:lineRule="auto"/>
        <w:rPr>
          <w:szCs w:val="20"/>
          <w:lang w:val="en-GB"/>
        </w:rPr>
      </w:pPr>
      <w:r w:rsidRPr="00952A05">
        <w:rPr>
          <w:szCs w:val="20"/>
          <w:lang w:val="en-GB"/>
        </w:rPr>
        <w:t xml:space="preserve">BMW will line up in the 2012 DTM season with BMW Team </w:t>
      </w:r>
      <w:proofErr w:type="spellStart"/>
      <w:r w:rsidRPr="00952A05">
        <w:rPr>
          <w:szCs w:val="20"/>
          <w:lang w:val="en-GB"/>
        </w:rPr>
        <w:t>Schnitzer</w:t>
      </w:r>
      <w:proofErr w:type="spellEnd"/>
      <w:r w:rsidRPr="00952A05">
        <w:rPr>
          <w:szCs w:val="20"/>
          <w:lang w:val="en-GB"/>
        </w:rPr>
        <w:t xml:space="preserve">, BMW Team RBM and BMW Team RMG. All three teams will each run two cars. So far, BMW has secured the services of the two current works drivers </w:t>
      </w:r>
      <w:proofErr w:type="spellStart"/>
      <w:r w:rsidRPr="00952A05">
        <w:rPr>
          <w:szCs w:val="20"/>
          <w:lang w:val="en-GB"/>
        </w:rPr>
        <w:t>Priaulx</w:t>
      </w:r>
      <w:proofErr w:type="spellEnd"/>
      <w:r w:rsidRPr="00952A05">
        <w:rPr>
          <w:szCs w:val="20"/>
          <w:lang w:val="en-GB"/>
        </w:rPr>
        <w:t xml:space="preserve"> and </w:t>
      </w:r>
      <w:proofErr w:type="spellStart"/>
      <w:r w:rsidRPr="00952A05">
        <w:rPr>
          <w:szCs w:val="20"/>
          <w:lang w:val="en-GB"/>
        </w:rPr>
        <w:t>Farfus</w:t>
      </w:r>
      <w:proofErr w:type="spellEnd"/>
      <w:r w:rsidRPr="00952A05">
        <w:rPr>
          <w:szCs w:val="20"/>
          <w:lang w:val="en-GB"/>
        </w:rPr>
        <w:t xml:space="preserve"> for the coming season.</w:t>
      </w:r>
    </w:p>
    <w:p w:rsidR="009A012E" w:rsidRPr="00952A05" w:rsidRDefault="009A012E" w:rsidP="009A012E">
      <w:pPr>
        <w:spacing w:after="0" w:line="240" w:lineRule="auto"/>
        <w:outlineLvl w:val="0"/>
        <w:rPr>
          <w:szCs w:val="22"/>
          <w:lang w:val="en-GB"/>
        </w:rPr>
      </w:pPr>
    </w:p>
    <w:p w:rsidR="009A012E" w:rsidRPr="00952A05" w:rsidRDefault="009A012E" w:rsidP="009A012E">
      <w:pPr>
        <w:spacing w:after="0" w:line="240" w:lineRule="auto"/>
        <w:outlineLvl w:val="0"/>
        <w:rPr>
          <w:szCs w:val="22"/>
          <w:lang w:val="en-GB"/>
        </w:rPr>
      </w:pPr>
    </w:p>
    <w:p w:rsidR="009A012E" w:rsidRPr="00952A05" w:rsidRDefault="009A012E" w:rsidP="009A012E">
      <w:pPr>
        <w:spacing w:after="0" w:line="240" w:lineRule="auto"/>
        <w:outlineLvl w:val="0"/>
        <w:rPr>
          <w:szCs w:val="22"/>
          <w:lang w:val="en-GB"/>
        </w:rPr>
      </w:pPr>
      <w:r w:rsidRPr="00952A05">
        <w:rPr>
          <w:szCs w:val="22"/>
          <w:lang w:val="en-GB"/>
        </w:rPr>
        <w:t xml:space="preserve">Note to editors: BMW will once again provide images from this test. This can be accessed at </w:t>
      </w:r>
      <w:hyperlink r:id="rId8" w:history="1">
        <w:r w:rsidRPr="00952A05">
          <w:rPr>
            <w:rStyle w:val="Hyperlink"/>
            <w:szCs w:val="22"/>
            <w:lang w:val="en-GB"/>
          </w:rPr>
          <w:t>www.press.bmwgroup-sport.com</w:t>
        </w:r>
      </w:hyperlink>
    </w:p>
    <w:p w:rsidR="009A012E" w:rsidRPr="00952A05" w:rsidRDefault="009A012E" w:rsidP="009A012E">
      <w:pPr>
        <w:spacing w:after="0" w:line="240" w:lineRule="auto"/>
        <w:rPr>
          <w:lang w:val="en-GB"/>
        </w:rPr>
      </w:pPr>
    </w:p>
    <w:p w:rsidR="009A012E" w:rsidRPr="00952A05" w:rsidRDefault="009A012E" w:rsidP="009A012E">
      <w:pPr>
        <w:spacing w:after="0" w:line="240" w:lineRule="auto"/>
        <w:rPr>
          <w:szCs w:val="22"/>
          <w:lang w:val="en-GB"/>
        </w:rPr>
      </w:pPr>
    </w:p>
    <w:p w:rsidR="009A012E" w:rsidRPr="00952A05" w:rsidRDefault="009A012E" w:rsidP="009A012E">
      <w:pPr>
        <w:spacing w:after="0" w:line="240" w:lineRule="auto"/>
        <w:rPr>
          <w:b/>
          <w:sz w:val="20"/>
          <w:lang w:val="en-GB"/>
        </w:rPr>
      </w:pPr>
      <w:r w:rsidRPr="00952A05">
        <w:rPr>
          <w:b/>
          <w:sz w:val="20"/>
          <w:lang w:val="en-GB"/>
        </w:rPr>
        <w:t>Press Contact.</w:t>
      </w:r>
    </w:p>
    <w:p w:rsidR="009A012E" w:rsidRPr="00952A05" w:rsidRDefault="009A012E" w:rsidP="009A012E">
      <w:pPr>
        <w:spacing w:after="0" w:line="240" w:lineRule="auto"/>
        <w:rPr>
          <w:sz w:val="20"/>
          <w:szCs w:val="20"/>
          <w:lang w:val="en-GB"/>
        </w:rPr>
      </w:pPr>
      <w:proofErr w:type="spellStart"/>
      <w:r w:rsidRPr="00952A05">
        <w:rPr>
          <w:sz w:val="20"/>
          <w:szCs w:val="20"/>
          <w:lang w:val="en-GB"/>
        </w:rPr>
        <w:t>Jörg</w:t>
      </w:r>
      <w:proofErr w:type="spellEnd"/>
      <w:r w:rsidRPr="00952A05">
        <w:rPr>
          <w:sz w:val="20"/>
          <w:szCs w:val="20"/>
          <w:lang w:val="en-GB"/>
        </w:rPr>
        <w:t xml:space="preserve"> </w:t>
      </w:r>
      <w:proofErr w:type="spellStart"/>
      <w:r w:rsidRPr="00952A05">
        <w:rPr>
          <w:sz w:val="20"/>
          <w:szCs w:val="20"/>
          <w:lang w:val="en-GB"/>
        </w:rPr>
        <w:t>Kottmeier</w:t>
      </w:r>
      <w:proofErr w:type="spellEnd"/>
      <w:r w:rsidRPr="00952A05">
        <w:rPr>
          <w:sz w:val="20"/>
          <w:szCs w:val="20"/>
          <w:lang w:val="en-GB"/>
        </w:rPr>
        <w:t xml:space="preserve">, Phone: +49 (0) 170 566 6112, </w:t>
      </w:r>
      <w:hyperlink r:id="rId9" w:history="1">
        <w:r w:rsidRPr="00952A05">
          <w:rPr>
            <w:rStyle w:val="Hyperlink"/>
            <w:color w:val="auto"/>
            <w:sz w:val="20"/>
            <w:szCs w:val="20"/>
            <w:lang w:val="en-GB"/>
          </w:rPr>
          <w:t>joerg.kottmeier@bmw.de</w:t>
        </w:r>
      </w:hyperlink>
    </w:p>
    <w:p w:rsidR="00C0343D" w:rsidRPr="0060662E" w:rsidRDefault="009A012E" w:rsidP="009A012E">
      <w:pPr>
        <w:spacing w:after="0" w:line="240" w:lineRule="auto"/>
        <w:rPr>
          <w:color w:val="FF0000"/>
          <w:lang w:val="en-GB"/>
        </w:rPr>
      </w:pPr>
      <w:r w:rsidRPr="00952A05">
        <w:rPr>
          <w:sz w:val="20"/>
          <w:lang w:val="en-GB"/>
        </w:rPr>
        <w:t xml:space="preserve">Ingo </w:t>
      </w:r>
      <w:proofErr w:type="spellStart"/>
      <w:r w:rsidRPr="00952A05">
        <w:rPr>
          <w:sz w:val="20"/>
          <w:lang w:val="en-GB"/>
        </w:rPr>
        <w:t>Lehbrink</w:t>
      </w:r>
      <w:proofErr w:type="spellEnd"/>
      <w:r w:rsidRPr="00952A05">
        <w:rPr>
          <w:sz w:val="20"/>
          <w:lang w:val="en-GB"/>
        </w:rPr>
        <w:t xml:space="preserve">, Phone: +49 (0) 176 20340224, E-mail: </w:t>
      </w:r>
      <w:hyperlink r:id="rId10" w:history="1">
        <w:r w:rsidRPr="00952A05">
          <w:rPr>
            <w:rStyle w:val="Hyperlink"/>
            <w:color w:val="auto"/>
            <w:sz w:val="20"/>
            <w:lang w:val="en-GB"/>
          </w:rPr>
          <w:t>ingo.lehbrink@bmw.de</w:t>
        </w:r>
      </w:hyperlink>
      <w:r w:rsidRPr="00952A05">
        <w:rPr>
          <w:sz w:val="20"/>
          <w:lang w:val="en-GB"/>
        </w:rPr>
        <w:br/>
      </w:r>
      <w:bookmarkStart w:id="1" w:name="OLE_LINK1"/>
      <w:bookmarkStart w:id="2" w:name="OLE_LINK2"/>
      <w:r w:rsidRPr="00952A05">
        <w:rPr>
          <w:sz w:val="20"/>
          <w:szCs w:val="20"/>
          <w:lang w:val="en-GB"/>
        </w:rPr>
        <w:br/>
      </w:r>
      <w:proofErr w:type="gramStart"/>
      <w:r w:rsidRPr="00952A05">
        <w:rPr>
          <w:sz w:val="20"/>
          <w:szCs w:val="20"/>
          <w:lang w:val="en-GB"/>
        </w:rPr>
        <w:t>You</w:t>
      </w:r>
      <w:proofErr w:type="gramEnd"/>
      <w:r w:rsidRPr="00952A05">
        <w:rPr>
          <w:sz w:val="20"/>
          <w:szCs w:val="20"/>
          <w:lang w:val="en-GB"/>
        </w:rPr>
        <w:t xml:space="preserve"> can find current BMW Motorsport Media Information and copyright free images for editorial use online at: </w:t>
      </w:r>
      <w:hyperlink r:id="rId11" w:history="1">
        <w:r w:rsidRPr="00952A05">
          <w:rPr>
            <w:rStyle w:val="Hyperlink"/>
            <w:color w:val="auto"/>
            <w:sz w:val="20"/>
            <w:szCs w:val="20"/>
            <w:lang w:val="en-GB"/>
          </w:rPr>
          <w:t>www.press.bmwgroup-sport.com</w:t>
        </w:r>
        <w:bookmarkEnd w:id="1"/>
        <w:bookmarkEnd w:id="2"/>
      </w:hyperlink>
    </w:p>
    <w:sectPr w:rsidR="00C0343D" w:rsidRPr="0060662E" w:rsidSect="00D17C57">
      <w:headerReference w:type="default" r:id="rId12"/>
      <w:footerReference w:type="default" r:id="rId13"/>
      <w:type w:val="continuous"/>
      <w:pgSz w:w="11907" w:h="16840" w:code="9"/>
      <w:pgMar w:top="2722" w:right="1701" w:bottom="1361" w:left="2098" w:header="51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86C" w:rsidRDefault="002D686C">
      <w:r>
        <w:separator/>
      </w:r>
    </w:p>
  </w:endnote>
  <w:endnote w:type="continuationSeparator" w:id="0">
    <w:p w:rsidR="002D686C" w:rsidRDefault="002D6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MWTypeLight">
    <w:panose1 w:val="020B0304020202020204"/>
    <w:charset w:val="00"/>
    <w:family w:val="swiss"/>
    <w:pitch w:val="variable"/>
    <w:sig w:usb0="80000027" w:usb1="00000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MWTypeRegular">
    <w:panose1 w:val="020B06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BMWTypeCondensedLight">
    <w:panose1 w:val="020B0306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43D" w:rsidRDefault="002D686C">
    <w:pPr>
      <w:pStyle w:val="Fuzeile"/>
    </w:pPr>
    <w:r>
      <w:rPr>
        <w:noProof/>
      </w:rPr>
      <w:pict>
        <v:shapetype id="_x0000_t202" coordsize="21600,21600" o:spt="202" path="m,l,21600r21600,l21600,xe">
          <v:stroke joinstyle="miter"/>
          <v:path gradientshapeok="t" o:connecttype="rect"/>
        </v:shapetype>
        <v:shape id="Text Box 1" o:spid="_x0000_s2049" type="#_x0000_t202" style="position:absolute;margin-left:418.15pt;margin-top:-219.8pt;width:42pt;height:186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" o:allowincell="f" filled="f" stroked="f">
          <v:textbox style="layout-flow:vertical;mso-layout-flow-alt:bottom-to-top" inset="0,0,0,0">
            <w:txbxContent>
              <w:p w:rsidR="00C0343D" w:rsidRDefault="00C0343D">
                <w:pPr>
                  <w:pStyle w:val="berschrift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86C" w:rsidRDefault="002D686C">
      <w:pPr>
        <w:pStyle w:val="Funotentext"/>
      </w:pPr>
    </w:p>
  </w:footnote>
  <w:footnote w:type="continuationSeparator" w:id="0">
    <w:p w:rsidR="002D686C" w:rsidRDefault="002D686C">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43D" w:rsidRDefault="00C0343D">
    <w:pPr>
      <w:pStyle w:val="zzbmw-group"/>
      <w:framePr w:w="4788" w:wrap="around" w:x="2055" w:y="545"/>
      <w:spacing w:line="240" w:lineRule="auto"/>
    </w:pPr>
    <w:r>
      <w:t>BMW</w:t>
    </w:r>
  </w:p>
  <w:p w:rsidR="00C0343D" w:rsidRDefault="00C0343D">
    <w:pPr>
      <w:pStyle w:val="zzbmw-group"/>
      <w:framePr w:w="4788" w:wrap="around" w:x="2055" w:y="545"/>
      <w:spacing w:line="240" w:lineRule="auto"/>
      <w:rPr>
        <w:color w:val="808080"/>
      </w:rPr>
    </w:pPr>
    <w:r>
      <w:rPr>
        <w:color w:val="808080"/>
      </w:rPr>
      <w:t>Corporate Communications</w:t>
    </w:r>
  </w:p>
  <w:p w:rsidR="00C0343D" w:rsidRDefault="002D686C">
    <w:pPr>
      <w:framePr w:w="1004" w:wrap="notBeside" w:vAnchor="page" w:hAnchor="page" w:x="10377" w:y="568"/>
      <w:spacing w:line="240" w:lineRule="atLeas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8.75pt;height:48.75pt;visibility:visible">
          <v:imagedata r:id="rId1" o:title=""/>
        </v:shape>
      </w:pict>
    </w:r>
  </w:p>
  <w:p w:rsidR="00C0343D" w:rsidRDefault="00C0343D">
    <w:pPr>
      <w:pStyle w:val="Kopfzeile"/>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B28DB"/>
    <w:multiLevelType w:val="hybridMultilevel"/>
    <w:tmpl w:val="B56C8E18"/>
    <w:lvl w:ilvl="0" w:tplc="8D6A9418">
      <w:start w:val="1"/>
      <w:numFmt w:val="bullet"/>
      <w:pStyle w:val="Aufzhlung"/>
      <w:lvlText w:val="−"/>
      <w:lvlJc w:val="left"/>
      <w:pPr>
        <w:tabs>
          <w:tab w:val="num" w:pos="600"/>
        </w:tabs>
        <w:ind w:left="450" w:hanging="210"/>
      </w:pPr>
      <w:rPr>
        <w:rFonts w:ascii="BMWTypeLight" w:hAnsi="BMWTypeLight" w:hint="default"/>
        <w:b w:val="0"/>
        <w:i w:val="0"/>
        <w:caps w:val="0"/>
        <w:strike w:val="0"/>
        <w:dstrike w:val="0"/>
        <w:vanish w:val="0"/>
        <w:color w:val="000000"/>
        <w:sz w:val="22"/>
        <w:vertAlign w:val="baseline"/>
      </w:rPr>
    </w:lvl>
    <w:lvl w:ilvl="1" w:tplc="EE62C1F4">
      <w:start w:val="1"/>
      <w:numFmt w:val="bullet"/>
      <w:lvlText w:val="−"/>
      <w:lvlJc w:val="left"/>
      <w:pPr>
        <w:tabs>
          <w:tab w:val="num" w:pos="1440"/>
        </w:tabs>
        <w:ind w:left="1333" w:hanging="253"/>
      </w:pPr>
      <w:rPr>
        <w:rFonts w:ascii="BMWTypeLight" w:hAnsi="BMWTypeLight" w:hint="default"/>
        <w:b w:val="0"/>
        <w:i w:val="0"/>
        <w:caps w:val="0"/>
        <w:strike w:val="0"/>
        <w:dstrike w:val="0"/>
        <w:vanish w:val="0"/>
        <w:color w:val="000000"/>
        <w:sz w:val="22"/>
        <w:vertAlign w:val="baseline"/>
      </w:rPr>
    </w:lvl>
    <w:lvl w:ilvl="2" w:tplc="455E775A" w:tentative="1">
      <w:start w:val="1"/>
      <w:numFmt w:val="bullet"/>
      <w:lvlText w:val=""/>
      <w:lvlJc w:val="left"/>
      <w:pPr>
        <w:tabs>
          <w:tab w:val="num" w:pos="2160"/>
        </w:tabs>
        <w:ind w:left="2160" w:hanging="360"/>
      </w:pPr>
      <w:rPr>
        <w:rFonts w:ascii="Wingdings" w:hAnsi="Wingdings" w:hint="default"/>
      </w:rPr>
    </w:lvl>
    <w:lvl w:ilvl="3" w:tplc="4CC80830" w:tentative="1">
      <w:start w:val="1"/>
      <w:numFmt w:val="bullet"/>
      <w:lvlText w:val=""/>
      <w:lvlJc w:val="left"/>
      <w:pPr>
        <w:tabs>
          <w:tab w:val="num" w:pos="2880"/>
        </w:tabs>
        <w:ind w:left="2880" w:hanging="360"/>
      </w:pPr>
      <w:rPr>
        <w:rFonts w:ascii="Symbol" w:hAnsi="Symbol" w:hint="default"/>
      </w:rPr>
    </w:lvl>
    <w:lvl w:ilvl="4" w:tplc="7C0660BC" w:tentative="1">
      <w:start w:val="1"/>
      <w:numFmt w:val="bullet"/>
      <w:lvlText w:val="o"/>
      <w:lvlJc w:val="left"/>
      <w:pPr>
        <w:tabs>
          <w:tab w:val="num" w:pos="3600"/>
        </w:tabs>
        <w:ind w:left="3600" w:hanging="360"/>
      </w:pPr>
      <w:rPr>
        <w:rFonts w:ascii="Courier New" w:hAnsi="Courier New" w:hint="default"/>
      </w:rPr>
    </w:lvl>
    <w:lvl w:ilvl="5" w:tplc="A4409A76" w:tentative="1">
      <w:start w:val="1"/>
      <w:numFmt w:val="bullet"/>
      <w:lvlText w:val=""/>
      <w:lvlJc w:val="left"/>
      <w:pPr>
        <w:tabs>
          <w:tab w:val="num" w:pos="4320"/>
        </w:tabs>
        <w:ind w:left="4320" w:hanging="360"/>
      </w:pPr>
      <w:rPr>
        <w:rFonts w:ascii="Wingdings" w:hAnsi="Wingdings" w:hint="default"/>
      </w:rPr>
    </w:lvl>
    <w:lvl w:ilvl="6" w:tplc="0F7EACAA" w:tentative="1">
      <w:start w:val="1"/>
      <w:numFmt w:val="bullet"/>
      <w:lvlText w:val=""/>
      <w:lvlJc w:val="left"/>
      <w:pPr>
        <w:tabs>
          <w:tab w:val="num" w:pos="5040"/>
        </w:tabs>
        <w:ind w:left="5040" w:hanging="360"/>
      </w:pPr>
      <w:rPr>
        <w:rFonts w:ascii="Symbol" w:hAnsi="Symbol" w:hint="default"/>
      </w:rPr>
    </w:lvl>
    <w:lvl w:ilvl="7" w:tplc="A0F8C70C" w:tentative="1">
      <w:start w:val="1"/>
      <w:numFmt w:val="bullet"/>
      <w:lvlText w:val="o"/>
      <w:lvlJc w:val="left"/>
      <w:pPr>
        <w:tabs>
          <w:tab w:val="num" w:pos="5760"/>
        </w:tabs>
        <w:ind w:left="5760" w:hanging="360"/>
      </w:pPr>
      <w:rPr>
        <w:rFonts w:ascii="Courier New" w:hAnsi="Courier New" w:hint="default"/>
      </w:rPr>
    </w:lvl>
    <w:lvl w:ilvl="8" w:tplc="B4F6B94A"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Thema$" w:val="dlg.Teilnehmer_"/>
    <w:docVar w:name="ZeitOrt$" w:val="Zeit22222222222222222222222222"/>
  </w:docVars>
  <w:rsids>
    <w:rsidRoot w:val="00974DD4"/>
    <w:rsid w:val="000134FC"/>
    <w:rsid w:val="000177C2"/>
    <w:rsid w:val="00017BE9"/>
    <w:rsid w:val="0002030B"/>
    <w:rsid w:val="00020CEE"/>
    <w:rsid w:val="00021B8A"/>
    <w:rsid w:val="00032FCC"/>
    <w:rsid w:val="00037EE7"/>
    <w:rsid w:val="00041C7B"/>
    <w:rsid w:val="00041EC8"/>
    <w:rsid w:val="00044C7E"/>
    <w:rsid w:val="00044D96"/>
    <w:rsid w:val="00044EFD"/>
    <w:rsid w:val="00047288"/>
    <w:rsid w:val="00053007"/>
    <w:rsid w:val="00065732"/>
    <w:rsid w:val="00065B7A"/>
    <w:rsid w:val="00065F71"/>
    <w:rsid w:val="000664F7"/>
    <w:rsid w:val="000729A9"/>
    <w:rsid w:val="000733EB"/>
    <w:rsid w:val="000754A4"/>
    <w:rsid w:val="00076E4C"/>
    <w:rsid w:val="000906FD"/>
    <w:rsid w:val="00092F94"/>
    <w:rsid w:val="000A069C"/>
    <w:rsid w:val="000A19EE"/>
    <w:rsid w:val="000A271C"/>
    <w:rsid w:val="000B1AC6"/>
    <w:rsid w:val="000B4064"/>
    <w:rsid w:val="000B46B3"/>
    <w:rsid w:val="000B7063"/>
    <w:rsid w:val="000B7FDC"/>
    <w:rsid w:val="000C49AB"/>
    <w:rsid w:val="000C4A8A"/>
    <w:rsid w:val="000C53E7"/>
    <w:rsid w:val="000C7970"/>
    <w:rsid w:val="000D2A69"/>
    <w:rsid w:val="000D3D0B"/>
    <w:rsid w:val="000E3F50"/>
    <w:rsid w:val="000E4EB9"/>
    <w:rsid w:val="000E5505"/>
    <w:rsid w:val="000F3C6C"/>
    <w:rsid w:val="000F70DB"/>
    <w:rsid w:val="00100D32"/>
    <w:rsid w:val="00103810"/>
    <w:rsid w:val="00103895"/>
    <w:rsid w:val="0010716F"/>
    <w:rsid w:val="001074D0"/>
    <w:rsid w:val="00114AE8"/>
    <w:rsid w:val="00120470"/>
    <w:rsid w:val="00124C21"/>
    <w:rsid w:val="00126171"/>
    <w:rsid w:val="0013018B"/>
    <w:rsid w:val="0013277D"/>
    <w:rsid w:val="001360B7"/>
    <w:rsid w:val="00141202"/>
    <w:rsid w:val="00142BE9"/>
    <w:rsid w:val="00142E5B"/>
    <w:rsid w:val="00144966"/>
    <w:rsid w:val="00154E1E"/>
    <w:rsid w:val="00155F6D"/>
    <w:rsid w:val="00156B0A"/>
    <w:rsid w:val="00163BB1"/>
    <w:rsid w:val="001652F0"/>
    <w:rsid w:val="00167F75"/>
    <w:rsid w:val="0017134B"/>
    <w:rsid w:val="00173839"/>
    <w:rsid w:val="001765FE"/>
    <w:rsid w:val="00182F0A"/>
    <w:rsid w:val="00184BA1"/>
    <w:rsid w:val="00187487"/>
    <w:rsid w:val="00191558"/>
    <w:rsid w:val="0019599D"/>
    <w:rsid w:val="001A6C1E"/>
    <w:rsid w:val="001A7079"/>
    <w:rsid w:val="001B5A19"/>
    <w:rsid w:val="001C66B5"/>
    <w:rsid w:val="001D1E0A"/>
    <w:rsid w:val="001D6A53"/>
    <w:rsid w:val="001E46B5"/>
    <w:rsid w:val="001F0EA9"/>
    <w:rsid w:val="001F2E2B"/>
    <w:rsid w:val="001F4275"/>
    <w:rsid w:val="001F44C2"/>
    <w:rsid w:val="001F5E95"/>
    <w:rsid w:val="002000F9"/>
    <w:rsid w:val="00201238"/>
    <w:rsid w:val="002031BC"/>
    <w:rsid w:val="00204EEE"/>
    <w:rsid w:val="00210C65"/>
    <w:rsid w:val="0021114E"/>
    <w:rsid w:val="00213890"/>
    <w:rsid w:val="002147CF"/>
    <w:rsid w:val="002277C4"/>
    <w:rsid w:val="00237591"/>
    <w:rsid w:val="00244057"/>
    <w:rsid w:val="00245607"/>
    <w:rsid w:val="00247AD0"/>
    <w:rsid w:val="0025167A"/>
    <w:rsid w:val="002522FE"/>
    <w:rsid w:val="00252924"/>
    <w:rsid w:val="00252E1F"/>
    <w:rsid w:val="00254160"/>
    <w:rsid w:val="002550D6"/>
    <w:rsid w:val="00261F46"/>
    <w:rsid w:val="002623C3"/>
    <w:rsid w:val="00262E7B"/>
    <w:rsid w:val="002714FA"/>
    <w:rsid w:val="00271F8D"/>
    <w:rsid w:val="0027668B"/>
    <w:rsid w:val="0028238A"/>
    <w:rsid w:val="00283314"/>
    <w:rsid w:val="002842D9"/>
    <w:rsid w:val="00285458"/>
    <w:rsid w:val="002865DD"/>
    <w:rsid w:val="00297B94"/>
    <w:rsid w:val="002A281F"/>
    <w:rsid w:val="002A3DC3"/>
    <w:rsid w:val="002A5287"/>
    <w:rsid w:val="002A623A"/>
    <w:rsid w:val="002B2951"/>
    <w:rsid w:val="002B6AE0"/>
    <w:rsid w:val="002B6EE4"/>
    <w:rsid w:val="002B7723"/>
    <w:rsid w:val="002B7853"/>
    <w:rsid w:val="002D2452"/>
    <w:rsid w:val="002D686C"/>
    <w:rsid w:val="002E2D39"/>
    <w:rsid w:val="002E326C"/>
    <w:rsid w:val="002F1516"/>
    <w:rsid w:val="002F4E05"/>
    <w:rsid w:val="002F6E0F"/>
    <w:rsid w:val="002F72A5"/>
    <w:rsid w:val="003076FB"/>
    <w:rsid w:val="00311A1D"/>
    <w:rsid w:val="003204A5"/>
    <w:rsid w:val="00323559"/>
    <w:rsid w:val="00326C63"/>
    <w:rsid w:val="00330C16"/>
    <w:rsid w:val="003329CD"/>
    <w:rsid w:val="00332FEF"/>
    <w:rsid w:val="00333A48"/>
    <w:rsid w:val="0034350B"/>
    <w:rsid w:val="00357DF6"/>
    <w:rsid w:val="00360A31"/>
    <w:rsid w:val="00362DD4"/>
    <w:rsid w:val="003638EA"/>
    <w:rsid w:val="003653AE"/>
    <w:rsid w:val="00366B32"/>
    <w:rsid w:val="00366BD4"/>
    <w:rsid w:val="00366D05"/>
    <w:rsid w:val="00371080"/>
    <w:rsid w:val="00371348"/>
    <w:rsid w:val="00374AAD"/>
    <w:rsid w:val="003775A0"/>
    <w:rsid w:val="003812A8"/>
    <w:rsid w:val="003864A4"/>
    <w:rsid w:val="003877FF"/>
    <w:rsid w:val="003904EB"/>
    <w:rsid w:val="00394500"/>
    <w:rsid w:val="003A1EC2"/>
    <w:rsid w:val="003A2147"/>
    <w:rsid w:val="003A34D5"/>
    <w:rsid w:val="003B0620"/>
    <w:rsid w:val="003B3031"/>
    <w:rsid w:val="003B41AD"/>
    <w:rsid w:val="003B48B6"/>
    <w:rsid w:val="003B497A"/>
    <w:rsid w:val="003C0306"/>
    <w:rsid w:val="003E030F"/>
    <w:rsid w:val="003E2EC8"/>
    <w:rsid w:val="003F50A6"/>
    <w:rsid w:val="003F57A9"/>
    <w:rsid w:val="003F58D8"/>
    <w:rsid w:val="0040392C"/>
    <w:rsid w:val="00405C67"/>
    <w:rsid w:val="00412FC9"/>
    <w:rsid w:val="00416874"/>
    <w:rsid w:val="00417D9A"/>
    <w:rsid w:val="004201BF"/>
    <w:rsid w:val="00421F0B"/>
    <w:rsid w:val="00421F96"/>
    <w:rsid w:val="00424096"/>
    <w:rsid w:val="0042508E"/>
    <w:rsid w:val="0042721C"/>
    <w:rsid w:val="004305FD"/>
    <w:rsid w:val="00430E31"/>
    <w:rsid w:val="004370BA"/>
    <w:rsid w:val="004459EB"/>
    <w:rsid w:val="00460291"/>
    <w:rsid w:val="0046325E"/>
    <w:rsid w:val="00467A2F"/>
    <w:rsid w:val="00474110"/>
    <w:rsid w:val="00475CE7"/>
    <w:rsid w:val="0047642C"/>
    <w:rsid w:val="00483901"/>
    <w:rsid w:val="00483BB9"/>
    <w:rsid w:val="00485127"/>
    <w:rsid w:val="00487199"/>
    <w:rsid w:val="00492A4E"/>
    <w:rsid w:val="004A0E63"/>
    <w:rsid w:val="004A3E11"/>
    <w:rsid w:val="004A56E3"/>
    <w:rsid w:val="004B0A67"/>
    <w:rsid w:val="004C221B"/>
    <w:rsid w:val="004C6A5D"/>
    <w:rsid w:val="004D5916"/>
    <w:rsid w:val="004D6418"/>
    <w:rsid w:val="004D7A83"/>
    <w:rsid w:val="004E144E"/>
    <w:rsid w:val="004E3A29"/>
    <w:rsid w:val="004F096D"/>
    <w:rsid w:val="004F2E85"/>
    <w:rsid w:val="004F337C"/>
    <w:rsid w:val="004F4ED8"/>
    <w:rsid w:val="00500E4C"/>
    <w:rsid w:val="00502BFD"/>
    <w:rsid w:val="00502DD1"/>
    <w:rsid w:val="00503C44"/>
    <w:rsid w:val="0050597F"/>
    <w:rsid w:val="00510B81"/>
    <w:rsid w:val="00512970"/>
    <w:rsid w:val="0051560F"/>
    <w:rsid w:val="005203C8"/>
    <w:rsid w:val="0052211B"/>
    <w:rsid w:val="00525045"/>
    <w:rsid w:val="00530608"/>
    <w:rsid w:val="0053064D"/>
    <w:rsid w:val="00532EB7"/>
    <w:rsid w:val="00533B3C"/>
    <w:rsid w:val="00535AB9"/>
    <w:rsid w:val="00536208"/>
    <w:rsid w:val="0053641C"/>
    <w:rsid w:val="00537B4B"/>
    <w:rsid w:val="00573134"/>
    <w:rsid w:val="005743E8"/>
    <w:rsid w:val="00576CED"/>
    <w:rsid w:val="00577AB9"/>
    <w:rsid w:val="00577C56"/>
    <w:rsid w:val="0058218E"/>
    <w:rsid w:val="00582332"/>
    <w:rsid w:val="005830E7"/>
    <w:rsid w:val="00593199"/>
    <w:rsid w:val="00596D44"/>
    <w:rsid w:val="005A0B3B"/>
    <w:rsid w:val="005A398D"/>
    <w:rsid w:val="005B2136"/>
    <w:rsid w:val="005B51A1"/>
    <w:rsid w:val="005B5CDD"/>
    <w:rsid w:val="005B6C33"/>
    <w:rsid w:val="005C068B"/>
    <w:rsid w:val="005C3477"/>
    <w:rsid w:val="005C7EEA"/>
    <w:rsid w:val="005D03A6"/>
    <w:rsid w:val="005D06F8"/>
    <w:rsid w:val="005D14DF"/>
    <w:rsid w:val="005E1C68"/>
    <w:rsid w:val="005F22CC"/>
    <w:rsid w:val="005F243E"/>
    <w:rsid w:val="005F309E"/>
    <w:rsid w:val="005F5DCB"/>
    <w:rsid w:val="0060187C"/>
    <w:rsid w:val="006024F0"/>
    <w:rsid w:val="00603B8B"/>
    <w:rsid w:val="00605415"/>
    <w:rsid w:val="00605768"/>
    <w:rsid w:val="0060662E"/>
    <w:rsid w:val="0060698D"/>
    <w:rsid w:val="00611458"/>
    <w:rsid w:val="00612992"/>
    <w:rsid w:val="0061310F"/>
    <w:rsid w:val="00613ED8"/>
    <w:rsid w:val="00615541"/>
    <w:rsid w:val="006222EA"/>
    <w:rsid w:val="00623211"/>
    <w:rsid w:val="006232DB"/>
    <w:rsid w:val="006258C5"/>
    <w:rsid w:val="0063575E"/>
    <w:rsid w:val="00643186"/>
    <w:rsid w:val="006439EF"/>
    <w:rsid w:val="00654BDB"/>
    <w:rsid w:val="00655787"/>
    <w:rsid w:val="006673B2"/>
    <w:rsid w:val="00673F86"/>
    <w:rsid w:val="00680066"/>
    <w:rsid w:val="00680123"/>
    <w:rsid w:val="0068406D"/>
    <w:rsid w:val="00692D58"/>
    <w:rsid w:val="00694149"/>
    <w:rsid w:val="0069456C"/>
    <w:rsid w:val="006A0A25"/>
    <w:rsid w:val="006A4AA0"/>
    <w:rsid w:val="006B10F3"/>
    <w:rsid w:val="006B3221"/>
    <w:rsid w:val="006B3AD0"/>
    <w:rsid w:val="006C5C16"/>
    <w:rsid w:val="006E066F"/>
    <w:rsid w:val="006E7C15"/>
    <w:rsid w:val="006F2ADA"/>
    <w:rsid w:val="006F3DE9"/>
    <w:rsid w:val="006F55F5"/>
    <w:rsid w:val="00700C4F"/>
    <w:rsid w:val="0070368D"/>
    <w:rsid w:val="0071632C"/>
    <w:rsid w:val="007250EA"/>
    <w:rsid w:val="0073042A"/>
    <w:rsid w:val="00745901"/>
    <w:rsid w:val="00745994"/>
    <w:rsid w:val="0075206D"/>
    <w:rsid w:val="00753492"/>
    <w:rsid w:val="007548BA"/>
    <w:rsid w:val="00761AA7"/>
    <w:rsid w:val="00762B1A"/>
    <w:rsid w:val="00772E08"/>
    <w:rsid w:val="00773FDB"/>
    <w:rsid w:val="00782E24"/>
    <w:rsid w:val="00785236"/>
    <w:rsid w:val="007914D3"/>
    <w:rsid w:val="007A1005"/>
    <w:rsid w:val="007A23F6"/>
    <w:rsid w:val="007A4119"/>
    <w:rsid w:val="007A76D9"/>
    <w:rsid w:val="007B3ED3"/>
    <w:rsid w:val="007B7B33"/>
    <w:rsid w:val="007C39F4"/>
    <w:rsid w:val="007C6716"/>
    <w:rsid w:val="007D227A"/>
    <w:rsid w:val="007D28E5"/>
    <w:rsid w:val="007D31CE"/>
    <w:rsid w:val="007D4987"/>
    <w:rsid w:val="007D53DD"/>
    <w:rsid w:val="007D7CF1"/>
    <w:rsid w:val="007E4F90"/>
    <w:rsid w:val="007E5015"/>
    <w:rsid w:val="007E58FD"/>
    <w:rsid w:val="007E60DE"/>
    <w:rsid w:val="007E6794"/>
    <w:rsid w:val="007E6EC4"/>
    <w:rsid w:val="007E7E5B"/>
    <w:rsid w:val="00801039"/>
    <w:rsid w:val="00804049"/>
    <w:rsid w:val="00807419"/>
    <w:rsid w:val="00807FAB"/>
    <w:rsid w:val="0081083D"/>
    <w:rsid w:val="008171AE"/>
    <w:rsid w:val="0082024A"/>
    <w:rsid w:val="00822AB1"/>
    <w:rsid w:val="00826B2A"/>
    <w:rsid w:val="00830EC6"/>
    <w:rsid w:val="008335A1"/>
    <w:rsid w:val="00836C97"/>
    <w:rsid w:val="00836EC0"/>
    <w:rsid w:val="00840055"/>
    <w:rsid w:val="00841B1F"/>
    <w:rsid w:val="008427F6"/>
    <w:rsid w:val="00842DDD"/>
    <w:rsid w:val="008459E9"/>
    <w:rsid w:val="0085451F"/>
    <w:rsid w:val="008571DC"/>
    <w:rsid w:val="008610E9"/>
    <w:rsid w:val="0086310D"/>
    <w:rsid w:val="008670CE"/>
    <w:rsid w:val="00871DA9"/>
    <w:rsid w:val="00872311"/>
    <w:rsid w:val="0087438E"/>
    <w:rsid w:val="0088001D"/>
    <w:rsid w:val="008813DA"/>
    <w:rsid w:val="00882AC9"/>
    <w:rsid w:val="00883037"/>
    <w:rsid w:val="00886BF0"/>
    <w:rsid w:val="008906F7"/>
    <w:rsid w:val="008935BB"/>
    <w:rsid w:val="00896C7E"/>
    <w:rsid w:val="008A37FA"/>
    <w:rsid w:val="008A3D57"/>
    <w:rsid w:val="008A463E"/>
    <w:rsid w:val="008A48E0"/>
    <w:rsid w:val="008B1300"/>
    <w:rsid w:val="008B4A10"/>
    <w:rsid w:val="008B4C1D"/>
    <w:rsid w:val="008B5E56"/>
    <w:rsid w:val="008B6919"/>
    <w:rsid w:val="008C52DF"/>
    <w:rsid w:val="008C5408"/>
    <w:rsid w:val="008C579C"/>
    <w:rsid w:val="008C5B4C"/>
    <w:rsid w:val="008C684F"/>
    <w:rsid w:val="008D19A4"/>
    <w:rsid w:val="008F047E"/>
    <w:rsid w:val="008F6AA8"/>
    <w:rsid w:val="008F6BA0"/>
    <w:rsid w:val="008F7E7A"/>
    <w:rsid w:val="00904B84"/>
    <w:rsid w:val="009054A7"/>
    <w:rsid w:val="00905C80"/>
    <w:rsid w:val="00911545"/>
    <w:rsid w:val="00912525"/>
    <w:rsid w:val="0092090A"/>
    <w:rsid w:val="00927AC7"/>
    <w:rsid w:val="00930CEF"/>
    <w:rsid w:val="00940DAC"/>
    <w:rsid w:val="00941972"/>
    <w:rsid w:val="00941D2C"/>
    <w:rsid w:val="009442DC"/>
    <w:rsid w:val="00944BDC"/>
    <w:rsid w:val="0094525C"/>
    <w:rsid w:val="00946FCB"/>
    <w:rsid w:val="00952380"/>
    <w:rsid w:val="00952D2E"/>
    <w:rsid w:val="009535E0"/>
    <w:rsid w:val="0096438C"/>
    <w:rsid w:val="0096571D"/>
    <w:rsid w:val="00971522"/>
    <w:rsid w:val="009735C2"/>
    <w:rsid w:val="00974261"/>
    <w:rsid w:val="00974DD4"/>
    <w:rsid w:val="0098359C"/>
    <w:rsid w:val="009A012E"/>
    <w:rsid w:val="009A19EB"/>
    <w:rsid w:val="009A6BF9"/>
    <w:rsid w:val="009C143B"/>
    <w:rsid w:val="009C4DCA"/>
    <w:rsid w:val="009D2391"/>
    <w:rsid w:val="009D2719"/>
    <w:rsid w:val="009D46DB"/>
    <w:rsid w:val="009D555C"/>
    <w:rsid w:val="009D7523"/>
    <w:rsid w:val="009F5AF9"/>
    <w:rsid w:val="009F5DB7"/>
    <w:rsid w:val="00A02276"/>
    <w:rsid w:val="00A053F4"/>
    <w:rsid w:val="00A1541E"/>
    <w:rsid w:val="00A1708A"/>
    <w:rsid w:val="00A213A7"/>
    <w:rsid w:val="00A23E3A"/>
    <w:rsid w:val="00A31139"/>
    <w:rsid w:val="00A311BF"/>
    <w:rsid w:val="00A324AC"/>
    <w:rsid w:val="00A34919"/>
    <w:rsid w:val="00A458DD"/>
    <w:rsid w:val="00A45F93"/>
    <w:rsid w:val="00A53609"/>
    <w:rsid w:val="00A53DAA"/>
    <w:rsid w:val="00A57CEA"/>
    <w:rsid w:val="00A6324F"/>
    <w:rsid w:val="00A63DC5"/>
    <w:rsid w:val="00A67CF1"/>
    <w:rsid w:val="00A701BF"/>
    <w:rsid w:val="00A73BDB"/>
    <w:rsid w:val="00A9148B"/>
    <w:rsid w:val="00A975DF"/>
    <w:rsid w:val="00A97AF7"/>
    <w:rsid w:val="00AA0A51"/>
    <w:rsid w:val="00AA3E62"/>
    <w:rsid w:val="00AA6815"/>
    <w:rsid w:val="00AB10A3"/>
    <w:rsid w:val="00AB50A7"/>
    <w:rsid w:val="00AB6094"/>
    <w:rsid w:val="00AC2413"/>
    <w:rsid w:val="00AD0978"/>
    <w:rsid w:val="00AD1712"/>
    <w:rsid w:val="00AD1CFD"/>
    <w:rsid w:val="00AE190B"/>
    <w:rsid w:val="00AE1AE3"/>
    <w:rsid w:val="00AE2A2E"/>
    <w:rsid w:val="00AE4BA7"/>
    <w:rsid w:val="00AE5E65"/>
    <w:rsid w:val="00AF4B28"/>
    <w:rsid w:val="00AF50A2"/>
    <w:rsid w:val="00AF6C3A"/>
    <w:rsid w:val="00B00BBF"/>
    <w:rsid w:val="00B011E5"/>
    <w:rsid w:val="00B10403"/>
    <w:rsid w:val="00B11B41"/>
    <w:rsid w:val="00B167EC"/>
    <w:rsid w:val="00B17EBA"/>
    <w:rsid w:val="00B20C99"/>
    <w:rsid w:val="00B2333F"/>
    <w:rsid w:val="00B24C50"/>
    <w:rsid w:val="00B4352B"/>
    <w:rsid w:val="00B45122"/>
    <w:rsid w:val="00B465E9"/>
    <w:rsid w:val="00B47EF9"/>
    <w:rsid w:val="00B53939"/>
    <w:rsid w:val="00B605C5"/>
    <w:rsid w:val="00B60FA6"/>
    <w:rsid w:val="00B701E2"/>
    <w:rsid w:val="00B70365"/>
    <w:rsid w:val="00B71A30"/>
    <w:rsid w:val="00B736C1"/>
    <w:rsid w:val="00B73750"/>
    <w:rsid w:val="00B75139"/>
    <w:rsid w:val="00B7593B"/>
    <w:rsid w:val="00B82538"/>
    <w:rsid w:val="00B8352C"/>
    <w:rsid w:val="00B859D9"/>
    <w:rsid w:val="00B90127"/>
    <w:rsid w:val="00B90485"/>
    <w:rsid w:val="00B91672"/>
    <w:rsid w:val="00B963DA"/>
    <w:rsid w:val="00BA036E"/>
    <w:rsid w:val="00BA5D15"/>
    <w:rsid w:val="00BA7EC2"/>
    <w:rsid w:val="00BB40E8"/>
    <w:rsid w:val="00BB65DC"/>
    <w:rsid w:val="00BC2239"/>
    <w:rsid w:val="00BC4B98"/>
    <w:rsid w:val="00BC5878"/>
    <w:rsid w:val="00BD45B4"/>
    <w:rsid w:val="00BD7866"/>
    <w:rsid w:val="00BE0C95"/>
    <w:rsid w:val="00BE210A"/>
    <w:rsid w:val="00BE4F6D"/>
    <w:rsid w:val="00BE5561"/>
    <w:rsid w:val="00BE7156"/>
    <w:rsid w:val="00BF0342"/>
    <w:rsid w:val="00BF15DF"/>
    <w:rsid w:val="00BF2828"/>
    <w:rsid w:val="00BF3026"/>
    <w:rsid w:val="00BF681C"/>
    <w:rsid w:val="00BF6E38"/>
    <w:rsid w:val="00C0343D"/>
    <w:rsid w:val="00C0712C"/>
    <w:rsid w:val="00C07840"/>
    <w:rsid w:val="00C131F6"/>
    <w:rsid w:val="00C20D3B"/>
    <w:rsid w:val="00C34449"/>
    <w:rsid w:val="00C35E4D"/>
    <w:rsid w:val="00C43090"/>
    <w:rsid w:val="00C46477"/>
    <w:rsid w:val="00C50A47"/>
    <w:rsid w:val="00C52A14"/>
    <w:rsid w:val="00C52B44"/>
    <w:rsid w:val="00C62538"/>
    <w:rsid w:val="00C65F39"/>
    <w:rsid w:val="00C662C8"/>
    <w:rsid w:val="00C677D9"/>
    <w:rsid w:val="00C706C3"/>
    <w:rsid w:val="00C73065"/>
    <w:rsid w:val="00C7367A"/>
    <w:rsid w:val="00C7402E"/>
    <w:rsid w:val="00C816D6"/>
    <w:rsid w:val="00C8311F"/>
    <w:rsid w:val="00C846F0"/>
    <w:rsid w:val="00C87DDC"/>
    <w:rsid w:val="00C90C3C"/>
    <w:rsid w:val="00C96955"/>
    <w:rsid w:val="00CA08A7"/>
    <w:rsid w:val="00CA0C8A"/>
    <w:rsid w:val="00CA1B12"/>
    <w:rsid w:val="00CA78AB"/>
    <w:rsid w:val="00CB0F7C"/>
    <w:rsid w:val="00CB7D8A"/>
    <w:rsid w:val="00CC0DA8"/>
    <w:rsid w:val="00CC12E9"/>
    <w:rsid w:val="00CC1FA4"/>
    <w:rsid w:val="00CC2A56"/>
    <w:rsid w:val="00CC415A"/>
    <w:rsid w:val="00CC4A0E"/>
    <w:rsid w:val="00CC69A6"/>
    <w:rsid w:val="00CD0B0E"/>
    <w:rsid w:val="00CE090F"/>
    <w:rsid w:val="00CE1BD3"/>
    <w:rsid w:val="00D01A58"/>
    <w:rsid w:val="00D02ACD"/>
    <w:rsid w:val="00D03148"/>
    <w:rsid w:val="00D03205"/>
    <w:rsid w:val="00D03BA3"/>
    <w:rsid w:val="00D04446"/>
    <w:rsid w:val="00D06A7D"/>
    <w:rsid w:val="00D1181B"/>
    <w:rsid w:val="00D137EF"/>
    <w:rsid w:val="00D17C57"/>
    <w:rsid w:val="00D26576"/>
    <w:rsid w:val="00D273E2"/>
    <w:rsid w:val="00D31889"/>
    <w:rsid w:val="00D33511"/>
    <w:rsid w:val="00D34A05"/>
    <w:rsid w:val="00D4308F"/>
    <w:rsid w:val="00D46880"/>
    <w:rsid w:val="00D47C01"/>
    <w:rsid w:val="00D508FB"/>
    <w:rsid w:val="00D5484B"/>
    <w:rsid w:val="00D633D2"/>
    <w:rsid w:val="00D6480C"/>
    <w:rsid w:val="00D76D63"/>
    <w:rsid w:val="00D77529"/>
    <w:rsid w:val="00D8294F"/>
    <w:rsid w:val="00D841AF"/>
    <w:rsid w:val="00D84947"/>
    <w:rsid w:val="00D91B48"/>
    <w:rsid w:val="00D962DC"/>
    <w:rsid w:val="00DA23F9"/>
    <w:rsid w:val="00DA69A0"/>
    <w:rsid w:val="00DA7DFD"/>
    <w:rsid w:val="00DB1A41"/>
    <w:rsid w:val="00DB2F25"/>
    <w:rsid w:val="00DB74A1"/>
    <w:rsid w:val="00DB7A97"/>
    <w:rsid w:val="00DC18D2"/>
    <w:rsid w:val="00DC2A6A"/>
    <w:rsid w:val="00DD027E"/>
    <w:rsid w:val="00DD0A5D"/>
    <w:rsid w:val="00DD54A2"/>
    <w:rsid w:val="00DE0674"/>
    <w:rsid w:val="00DE2ED5"/>
    <w:rsid w:val="00DF4430"/>
    <w:rsid w:val="00E02434"/>
    <w:rsid w:val="00E05B58"/>
    <w:rsid w:val="00E07A0B"/>
    <w:rsid w:val="00E13A95"/>
    <w:rsid w:val="00E13D5D"/>
    <w:rsid w:val="00E32D03"/>
    <w:rsid w:val="00E33093"/>
    <w:rsid w:val="00E37E39"/>
    <w:rsid w:val="00E45947"/>
    <w:rsid w:val="00E47F4E"/>
    <w:rsid w:val="00E5344A"/>
    <w:rsid w:val="00E544D4"/>
    <w:rsid w:val="00E56944"/>
    <w:rsid w:val="00E56CBB"/>
    <w:rsid w:val="00E56E64"/>
    <w:rsid w:val="00E6118A"/>
    <w:rsid w:val="00E6238D"/>
    <w:rsid w:val="00E62415"/>
    <w:rsid w:val="00E66829"/>
    <w:rsid w:val="00E71F6F"/>
    <w:rsid w:val="00E7234C"/>
    <w:rsid w:val="00E72A8B"/>
    <w:rsid w:val="00E80870"/>
    <w:rsid w:val="00E8192D"/>
    <w:rsid w:val="00E8530C"/>
    <w:rsid w:val="00E8548C"/>
    <w:rsid w:val="00E90474"/>
    <w:rsid w:val="00E93D22"/>
    <w:rsid w:val="00E9435D"/>
    <w:rsid w:val="00E97998"/>
    <w:rsid w:val="00EA22C4"/>
    <w:rsid w:val="00EB2D6C"/>
    <w:rsid w:val="00EB2E0B"/>
    <w:rsid w:val="00EB491A"/>
    <w:rsid w:val="00EC1438"/>
    <w:rsid w:val="00EC1CDB"/>
    <w:rsid w:val="00ED0055"/>
    <w:rsid w:val="00ED2452"/>
    <w:rsid w:val="00ED503A"/>
    <w:rsid w:val="00EE55B0"/>
    <w:rsid w:val="00EF09DF"/>
    <w:rsid w:val="00EF0BC6"/>
    <w:rsid w:val="00EF1285"/>
    <w:rsid w:val="00EF33FF"/>
    <w:rsid w:val="00EF52B8"/>
    <w:rsid w:val="00F01B8E"/>
    <w:rsid w:val="00F054BF"/>
    <w:rsid w:val="00F062CE"/>
    <w:rsid w:val="00F068E3"/>
    <w:rsid w:val="00F135C9"/>
    <w:rsid w:val="00F214CF"/>
    <w:rsid w:val="00F239A9"/>
    <w:rsid w:val="00F2710D"/>
    <w:rsid w:val="00F273F8"/>
    <w:rsid w:val="00F33F44"/>
    <w:rsid w:val="00F359FB"/>
    <w:rsid w:val="00F372E6"/>
    <w:rsid w:val="00F445FE"/>
    <w:rsid w:val="00F503DC"/>
    <w:rsid w:val="00F5133B"/>
    <w:rsid w:val="00F51B84"/>
    <w:rsid w:val="00F51BE5"/>
    <w:rsid w:val="00F5242D"/>
    <w:rsid w:val="00F53C46"/>
    <w:rsid w:val="00F5641F"/>
    <w:rsid w:val="00F5674B"/>
    <w:rsid w:val="00F57ABE"/>
    <w:rsid w:val="00F57F3C"/>
    <w:rsid w:val="00F61A1A"/>
    <w:rsid w:val="00F632D1"/>
    <w:rsid w:val="00F64B5F"/>
    <w:rsid w:val="00F675CF"/>
    <w:rsid w:val="00F72715"/>
    <w:rsid w:val="00F73CB0"/>
    <w:rsid w:val="00F75FC9"/>
    <w:rsid w:val="00F81386"/>
    <w:rsid w:val="00F81AF0"/>
    <w:rsid w:val="00F855E3"/>
    <w:rsid w:val="00F858D3"/>
    <w:rsid w:val="00F86862"/>
    <w:rsid w:val="00F87471"/>
    <w:rsid w:val="00F90003"/>
    <w:rsid w:val="00F91300"/>
    <w:rsid w:val="00F91B7C"/>
    <w:rsid w:val="00F95424"/>
    <w:rsid w:val="00FA144B"/>
    <w:rsid w:val="00FA2A9B"/>
    <w:rsid w:val="00FA4A8F"/>
    <w:rsid w:val="00FA6A42"/>
    <w:rsid w:val="00FA6CF4"/>
    <w:rsid w:val="00FA7ED6"/>
    <w:rsid w:val="00FB6B53"/>
    <w:rsid w:val="00FC0C3D"/>
    <w:rsid w:val="00FC0E3F"/>
    <w:rsid w:val="00FC35C7"/>
    <w:rsid w:val="00FC4DE8"/>
    <w:rsid w:val="00FC596F"/>
    <w:rsid w:val="00FE0544"/>
    <w:rsid w:val="00FF01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1310F"/>
    <w:pPr>
      <w:tabs>
        <w:tab w:val="left" w:pos="454"/>
        <w:tab w:val="left" w:pos="4706"/>
      </w:tabs>
      <w:spacing w:after="250" w:line="250" w:lineRule="exact"/>
    </w:pPr>
    <w:rPr>
      <w:rFonts w:ascii="BMWTypeLight" w:hAnsi="BMWTypeLight"/>
      <w:sz w:val="22"/>
      <w:szCs w:val="24"/>
    </w:rPr>
  </w:style>
  <w:style w:type="paragraph" w:styleId="berschrift1">
    <w:name w:val="heading 1"/>
    <w:basedOn w:val="Standard"/>
    <w:next w:val="Standard"/>
    <w:link w:val="berschrift1Zchn"/>
    <w:uiPriority w:val="99"/>
    <w:qFormat/>
    <w:rsid w:val="00D17C57"/>
    <w:pPr>
      <w:keepNext/>
      <w:spacing w:after="0" w:line="240" w:lineRule="auto"/>
      <w:outlineLvl w:val="0"/>
    </w:pPr>
    <w:rPr>
      <w:rFonts w:ascii="BMWTypeRegular" w:hAnsi="BMWTypeRegular"/>
      <w:b/>
      <w:bCs/>
      <w:sz w:val="52"/>
    </w:rPr>
  </w:style>
  <w:style w:type="paragraph" w:styleId="berschrift2">
    <w:name w:val="heading 2"/>
    <w:basedOn w:val="Standard"/>
    <w:next w:val="Standard"/>
    <w:link w:val="berschrift2Zchn"/>
    <w:uiPriority w:val="99"/>
    <w:qFormat/>
    <w:rsid w:val="00D17C57"/>
    <w:pPr>
      <w:keepNext/>
      <w:spacing w:after="0" w:line="240" w:lineRule="auto"/>
      <w:outlineLvl w:val="1"/>
    </w:pPr>
    <w:rPr>
      <w:b/>
      <w:sz w:val="24"/>
      <w:szCs w:val="20"/>
      <w:lang w:val="en-GB"/>
    </w:rPr>
  </w:style>
  <w:style w:type="paragraph" w:styleId="berschrift4">
    <w:name w:val="heading 4"/>
    <w:basedOn w:val="Standard"/>
    <w:next w:val="Standard"/>
    <w:link w:val="berschrift4Zchn"/>
    <w:uiPriority w:val="99"/>
    <w:qFormat/>
    <w:rsid w:val="00D17C57"/>
    <w:pPr>
      <w:keepNext/>
      <w:tabs>
        <w:tab w:val="clear" w:pos="454"/>
        <w:tab w:val="clear" w:pos="4706"/>
      </w:tabs>
      <w:spacing w:after="0" w:line="250" w:lineRule="atLeast"/>
      <w:outlineLvl w:val="3"/>
    </w:pPr>
    <w:rPr>
      <w:b/>
      <w:bCs/>
      <w:sz w:val="20"/>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Pr>
      <w:rFonts w:ascii="Cambria" w:hAnsi="Cambria" w:cs="Times New Roman"/>
      <w:b/>
      <w:bCs/>
      <w:kern w:val="32"/>
      <w:sz w:val="32"/>
      <w:szCs w:val="32"/>
    </w:rPr>
  </w:style>
  <w:style w:type="character" w:customStyle="1" w:styleId="berschrift2Zchn">
    <w:name w:val="Überschrift 2 Zchn"/>
    <w:link w:val="berschrift2"/>
    <w:uiPriority w:val="99"/>
    <w:semiHidden/>
    <w:locked/>
    <w:rPr>
      <w:rFonts w:ascii="Cambria" w:hAnsi="Cambria" w:cs="Times New Roman"/>
      <w:b/>
      <w:bCs/>
      <w:i/>
      <w:iCs/>
      <w:sz w:val="28"/>
      <w:szCs w:val="28"/>
    </w:rPr>
  </w:style>
  <w:style w:type="character" w:customStyle="1" w:styleId="berschrift4Zchn">
    <w:name w:val="Überschrift 4 Zchn"/>
    <w:link w:val="berschrift4"/>
    <w:uiPriority w:val="99"/>
    <w:semiHidden/>
    <w:locked/>
    <w:rPr>
      <w:rFonts w:ascii="Calibri" w:hAnsi="Calibri" w:cs="Times New Roman"/>
      <w:b/>
      <w:bCs/>
      <w:sz w:val="28"/>
      <w:szCs w:val="28"/>
    </w:rPr>
  </w:style>
  <w:style w:type="paragraph" w:customStyle="1" w:styleId="Aufzhlung">
    <w:name w:val="Aufzählung"/>
    <w:basedOn w:val="Standard"/>
    <w:uiPriority w:val="99"/>
    <w:rsid w:val="00D17C57"/>
    <w:pPr>
      <w:numPr>
        <w:numId w:val="1"/>
      </w:numPr>
      <w:spacing w:before="60" w:after="60"/>
    </w:pPr>
  </w:style>
  <w:style w:type="paragraph" w:customStyle="1" w:styleId="zzkopftabelle">
    <w:name w:val="zz_kopftabelle"/>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uiPriority w:val="99"/>
    <w:rsid w:val="00D17C57"/>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Standard"/>
    <w:uiPriority w:val="99"/>
    <w:rsid w:val="00D17C57"/>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uiPriority w:val="99"/>
    <w:rsid w:val="00D17C57"/>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uiPriority w:val="99"/>
    <w:rsid w:val="00D17C57"/>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uiPriority w:val="99"/>
    <w:rsid w:val="00D17C57"/>
  </w:style>
  <w:style w:type="paragraph" w:styleId="Funotentext">
    <w:name w:val="footnote text"/>
    <w:basedOn w:val="Standard"/>
    <w:link w:val="FunotentextZchn"/>
    <w:uiPriority w:val="99"/>
    <w:semiHidden/>
    <w:rsid w:val="00D17C57"/>
    <w:pPr>
      <w:tabs>
        <w:tab w:val="left" w:pos="227"/>
      </w:tabs>
      <w:spacing w:before="40" w:line="130" w:lineRule="exact"/>
      <w:ind w:left="210" w:hanging="210"/>
    </w:pPr>
    <w:rPr>
      <w:sz w:val="12"/>
    </w:rPr>
  </w:style>
  <w:style w:type="character" w:customStyle="1" w:styleId="FunotentextZchn">
    <w:name w:val="Fußnotentext Zchn"/>
    <w:link w:val="Funotentext"/>
    <w:uiPriority w:val="99"/>
    <w:semiHidden/>
    <w:locked/>
    <w:rPr>
      <w:rFonts w:ascii="BMWTypeLight" w:hAnsi="BMWTypeLight" w:cs="Times New Roman"/>
      <w:sz w:val="20"/>
      <w:szCs w:val="20"/>
    </w:rPr>
  </w:style>
  <w:style w:type="character" w:styleId="Funotenzeichen">
    <w:name w:val="footnote reference"/>
    <w:uiPriority w:val="99"/>
    <w:semiHidden/>
    <w:rsid w:val="00D17C57"/>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D17C57"/>
    <w:pPr>
      <w:spacing w:before="40" w:after="50" w:line="210" w:lineRule="exact"/>
    </w:pPr>
    <w:rPr>
      <w:b/>
      <w:sz w:val="18"/>
    </w:rPr>
  </w:style>
  <w:style w:type="paragraph" w:customStyle="1" w:styleId="Tabelleneintrag">
    <w:name w:val="Tabelleneintrag"/>
    <w:basedOn w:val="Tabellentitel"/>
    <w:uiPriority w:val="99"/>
    <w:rsid w:val="00D17C57"/>
    <w:rPr>
      <w:b w:val="0"/>
    </w:rPr>
  </w:style>
  <w:style w:type="paragraph" w:styleId="Titel">
    <w:name w:val="Title"/>
    <w:basedOn w:val="Standard"/>
    <w:link w:val="TitelZchn"/>
    <w:uiPriority w:val="99"/>
    <w:qFormat/>
    <w:rsid w:val="00D17C57"/>
    <w:pPr>
      <w:outlineLvl w:val="0"/>
    </w:pPr>
    <w:rPr>
      <w:rFonts w:cs="Arial"/>
      <w:b/>
      <w:bCs/>
      <w:szCs w:val="32"/>
    </w:rPr>
  </w:style>
  <w:style w:type="character" w:customStyle="1" w:styleId="TitelZchn">
    <w:name w:val="Titel Zchn"/>
    <w:link w:val="Titel"/>
    <w:uiPriority w:val="99"/>
    <w:locked/>
    <w:rPr>
      <w:rFonts w:ascii="Cambria" w:hAnsi="Cambria" w:cs="Times New Roman"/>
      <w:b/>
      <w:bCs/>
      <w:kern w:val="28"/>
      <w:sz w:val="32"/>
      <w:szCs w:val="32"/>
    </w:rPr>
  </w:style>
  <w:style w:type="paragraph" w:styleId="Untertitel">
    <w:name w:val="Subtitle"/>
    <w:basedOn w:val="Standard"/>
    <w:link w:val="UntertitelZchn"/>
    <w:uiPriority w:val="99"/>
    <w:qFormat/>
    <w:rsid w:val="00D17C57"/>
    <w:pPr>
      <w:spacing w:after="0"/>
      <w:outlineLvl w:val="1"/>
    </w:pPr>
    <w:rPr>
      <w:rFonts w:cs="Arial"/>
      <w:b/>
    </w:rPr>
  </w:style>
  <w:style w:type="character" w:customStyle="1" w:styleId="UntertitelZchn">
    <w:name w:val="Untertitel Zchn"/>
    <w:link w:val="Untertitel"/>
    <w:uiPriority w:val="99"/>
    <w:locked/>
    <w:rPr>
      <w:rFonts w:ascii="Cambria" w:hAnsi="Cambria" w:cs="Times New Roman"/>
      <w:sz w:val="24"/>
      <w:szCs w:val="24"/>
    </w:rPr>
  </w:style>
  <w:style w:type="paragraph" w:customStyle="1" w:styleId="Zusammenfassung">
    <w:name w:val="Zusammenfassung"/>
    <w:basedOn w:val="Standard"/>
    <w:next w:val="Fliesstext"/>
    <w:uiPriority w:val="99"/>
    <w:rsid w:val="00D17C57"/>
    <w:pPr>
      <w:spacing w:after="290" w:line="210" w:lineRule="exact"/>
    </w:pPr>
    <w:rPr>
      <w:b/>
      <w:sz w:val="18"/>
    </w:rPr>
  </w:style>
  <w:style w:type="paragraph" w:customStyle="1" w:styleId="zzversteckehilfsfeld">
    <w:name w:val="zz_verstecke_hilfsfeld"/>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link w:val="KopfzeileZchn"/>
    <w:uiPriority w:val="99"/>
    <w:rsid w:val="00D17C57"/>
    <w:pPr>
      <w:tabs>
        <w:tab w:val="clear" w:pos="454"/>
        <w:tab w:val="clear" w:pos="4706"/>
        <w:tab w:val="center" w:pos="4536"/>
        <w:tab w:val="right" w:pos="9072"/>
      </w:tabs>
    </w:pPr>
  </w:style>
  <w:style w:type="character" w:customStyle="1" w:styleId="KopfzeileZchn">
    <w:name w:val="Kopfzeile Zchn"/>
    <w:link w:val="Kopfzeile"/>
    <w:uiPriority w:val="99"/>
    <w:semiHidden/>
    <w:locked/>
    <w:rPr>
      <w:rFonts w:ascii="BMWTypeLight" w:hAnsi="BMWTypeLight" w:cs="Times New Roman"/>
      <w:sz w:val="24"/>
      <w:szCs w:val="24"/>
    </w:rPr>
  </w:style>
  <w:style w:type="paragraph" w:styleId="Fuzeile">
    <w:name w:val="footer"/>
    <w:basedOn w:val="Standard"/>
    <w:link w:val="FuzeileZchn"/>
    <w:uiPriority w:val="99"/>
    <w:rsid w:val="00D17C57"/>
    <w:pPr>
      <w:tabs>
        <w:tab w:val="clear" w:pos="454"/>
        <w:tab w:val="clear" w:pos="4706"/>
        <w:tab w:val="center" w:pos="4536"/>
        <w:tab w:val="right" w:pos="9072"/>
      </w:tabs>
    </w:pPr>
  </w:style>
  <w:style w:type="character" w:customStyle="1" w:styleId="FuzeileZchn">
    <w:name w:val="Fußzeile Zchn"/>
    <w:link w:val="Fuzeile"/>
    <w:uiPriority w:val="99"/>
    <w:semiHidden/>
    <w:locked/>
    <w:rPr>
      <w:rFonts w:ascii="BMWTypeLight" w:hAnsi="BMWTypeLight" w:cs="Times New Roman"/>
      <w:sz w:val="24"/>
      <w:szCs w:val="24"/>
    </w:rPr>
  </w:style>
  <w:style w:type="character" w:styleId="Hyperlink">
    <w:name w:val="Hyperlink"/>
    <w:uiPriority w:val="99"/>
    <w:rsid w:val="00D17C57"/>
    <w:rPr>
      <w:rFonts w:cs="Times New Roman"/>
      <w:color w:val="0000FF"/>
      <w:u w:val="single"/>
    </w:rPr>
  </w:style>
  <w:style w:type="paragraph" w:styleId="Textkrper">
    <w:name w:val="Body Text"/>
    <w:basedOn w:val="Standard"/>
    <w:link w:val="TextkrperZchn"/>
    <w:uiPriority w:val="99"/>
    <w:rsid w:val="00D17C57"/>
    <w:pPr>
      <w:spacing w:after="0" w:line="240" w:lineRule="auto"/>
    </w:pPr>
    <w:rPr>
      <w:sz w:val="24"/>
      <w:lang w:val="en-GB"/>
    </w:rPr>
  </w:style>
  <w:style w:type="character" w:customStyle="1" w:styleId="TextkrperZchn">
    <w:name w:val="Textkörper Zchn"/>
    <w:link w:val="Textkrper"/>
    <w:uiPriority w:val="99"/>
    <w:semiHidden/>
    <w:locked/>
    <w:rPr>
      <w:rFonts w:ascii="BMWTypeLight" w:hAnsi="BMWTypeLight" w:cs="Times New Roman"/>
      <w:sz w:val="24"/>
      <w:szCs w:val="24"/>
    </w:rPr>
  </w:style>
  <w:style w:type="paragraph" w:customStyle="1" w:styleId="Flietext">
    <w:name w:val="Fließtext"/>
    <w:basedOn w:val="berschrift1"/>
    <w:uiPriority w:val="99"/>
    <w:rsid w:val="00D17C57"/>
    <w:pPr>
      <w:keepNext w:val="0"/>
      <w:tabs>
        <w:tab w:val="clear" w:pos="454"/>
        <w:tab w:val="clear" w:pos="4706"/>
      </w:tabs>
      <w:spacing w:after="330" w:line="330" w:lineRule="exact"/>
      <w:ind w:right="1134"/>
    </w:pPr>
    <w:rPr>
      <w:rFonts w:ascii="BMWTypeLight" w:hAnsi="BMWTypeLight"/>
      <w:b w:val="0"/>
      <w:bCs w:val="0"/>
      <w:noProof/>
      <w:color w:val="000000"/>
      <w:kern w:val="28"/>
      <w:sz w:val="22"/>
      <w:szCs w:val="20"/>
    </w:rPr>
  </w:style>
  <w:style w:type="paragraph" w:styleId="Sprechblasentext">
    <w:name w:val="Balloon Text"/>
    <w:basedOn w:val="Standard"/>
    <w:link w:val="SprechblasentextZchn"/>
    <w:uiPriority w:val="99"/>
    <w:semiHidden/>
    <w:rsid w:val="00785236"/>
    <w:rPr>
      <w:rFonts w:ascii="Tahoma" w:hAnsi="Tahoma" w:cs="Tahoma"/>
      <w:sz w:val="16"/>
      <w:szCs w:val="16"/>
    </w:rPr>
  </w:style>
  <w:style w:type="character" w:customStyle="1" w:styleId="SprechblasentextZchn">
    <w:name w:val="Sprechblasentext Zchn"/>
    <w:link w:val="Sprechblasentext"/>
    <w:uiPriority w:val="99"/>
    <w:semiHidden/>
    <w:locked/>
    <w:rPr>
      <w:rFonts w:cs="Times New Roman"/>
      <w:sz w:val="2"/>
    </w:rPr>
  </w:style>
  <w:style w:type="paragraph" w:styleId="Dokumentstruktur">
    <w:name w:val="Document Map"/>
    <w:basedOn w:val="Standard"/>
    <w:link w:val="DokumentstrukturZchn"/>
    <w:uiPriority w:val="99"/>
    <w:semiHidden/>
    <w:rsid w:val="00F81AF0"/>
    <w:pPr>
      <w:shd w:val="clear" w:color="auto" w:fill="000080"/>
    </w:pPr>
    <w:rPr>
      <w:rFonts w:ascii="Tahoma" w:hAnsi="Tahoma" w:cs="Tahoma"/>
      <w:sz w:val="20"/>
      <w:szCs w:val="20"/>
    </w:rPr>
  </w:style>
  <w:style w:type="character" w:customStyle="1" w:styleId="DokumentstrukturZchn">
    <w:name w:val="Dokumentstruktur Zchn"/>
    <w:link w:val="Dokumentstruktur"/>
    <w:uiPriority w:val="99"/>
    <w:semiHidden/>
    <w:locked/>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132972">
      <w:marLeft w:val="0"/>
      <w:marRight w:val="0"/>
      <w:marTop w:val="0"/>
      <w:marBottom w:val="0"/>
      <w:divBdr>
        <w:top w:val="none" w:sz="0" w:space="0" w:color="auto"/>
        <w:left w:val="none" w:sz="0" w:space="0" w:color="auto"/>
        <w:bottom w:val="none" w:sz="0" w:space="0" w:color="auto"/>
        <w:right w:val="none" w:sz="0" w:space="0" w:color="auto"/>
      </w:divBdr>
    </w:div>
    <w:div w:id="1671132974">
      <w:marLeft w:val="0"/>
      <w:marRight w:val="0"/>
      <w:marTop w:val="0"/>
      <w:marBottom w:val="0"/>
      <w:divBdr>
        <w:top w:val="none" w:sz="0" w:space="0" w:color="auto"/>
        <w:left w:val="none" w:sz="0" w:space="0" w:color="auto"/>
        <w:bottom w:val="none" w:sz="0" w:space="0" w:color="auto"/>
        <w:right w:val="none" w:sz="0" w:space="0" w:color="auto"/>
      </w:divBdr>
    </w:div>
    <w:div w:id="1671132975">
      <w:marLeft w:val="0"/>
      <w:marRight w:val="0"/>
      <w:marTop w:val="0"/>
      <w:marBottom w:val="0"/>
      <w:divBdr>
        <w:top w:val="none" w:sz="0" w:space="0" w:color="auto"/>
        <w:left w:val="none" w:sz="0" w:space="0" w:color="auto"/>
        <w:bottom w:val="none" w:sz="0" w:space="0" w:color="auto"/>
        <w:right w:val="none" w:sz="0" w:space="0" w:color="auto"/>
      </w:divBdr>
    </w:div>
    <w:div w:id="1671132976">
      <w:marLeft w:val="0"/>
      <w:marRight w:val="0"/>
      <w:marTop w:val="0"/>
      <w:marBottom w:val="0"/>
      <w:divBdr>
        <w:top w:val="none" w:sz="0" w:space="0" w:color="auto"/>
        <w:left w:val="none" w:sz="0" w:space="0" w:color="auto"/>
        <w:bottom w:val="none" w:sz="0" w:space="0" w:color="auto"/>
        <w:right w:val="none" w:sz="0" w:space="0" w:color="auto"/>
      </w:divBdr>
      <w:divsChild>
        <w:div w:id="1671132970">
          <w:marLeft w:val="0"/>
          <w:marRight w:val="0"/>
          <w:marTop w:val="0"/>
          <w:marBottom w:val="0"/>
          <w:divBdr>
            <w:top w:val="none" w:sz="0" w:space="0" w:color="auto"/>
            <w:left w:val="none" w:sz="0" w:space="0" w:color="auto"/>
            <w:bottom w:val="none" w:sz="0" w:space="0" w:color="auto"/>
            <w:right w:val="none" w:sz="0" w:space="0" w:color="auto"/>
          </w:divBdr>
          <w:divsChild>
            <w:div w:id="167113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2978">
      <w:marLeft w:val="0"/>
      <w:marRight w:val="0"/>
      <w:marTop w:val="0"/>
      <w:marBottom w:val="0"/>
      <w:divBdr>
        <w:top w:val="none" w:sz="0" w:space="0" w:color="auto"/>
        <w:left w:val="none" w:sz="0" w:space="0" w:color="auto"/>
        <w:bottom w:val="none" w:sz="0" w:space="0" w:color="auto"/>
        <w:right w:val="none" w:sz="0" w:space="0" w:color="auto"/>
      </w:divBdr>
      <w:divsChild>
        <w:div w:id="1671132977">
          <w:marLeft w:val="0"/>
          <w:marRight w:val="0"/>
          <w:marTop w:val="0"/>
          <w:marBottom w:val="0"/>
          <w:divBdr>
            <w:top w:val="none" w:sz="0" w:space="0" w:color="auto"/>
            <w:left w:val="none" w:sz="0" w:space="0" w:color="auto"/>
            <w:bottom w:val="none" w:sz="0" w:space="0" w:color="auto"/>
            <w:right w:val="none" w:sz="0" w:space="0" w:color="auto"/>
          </w:divBdr>
        </w:div>
      </w:divsChild>
    </w:div>
    <w:div w:id="1671132979">
      <w:marLeft w:val="0"/>
      <w:marRight w:val="0"/>
      <w:marTop w:val="0"/>
      <w:marBottom w:val="0"/>
      <w:divBdr>
        <w:top w:val="none" w:sz="0" w:space="0" w:color="auto"/>
        <w:left w:val="none" w:sz="0" w:space="0" w:color="auto"/>
        <w:bottom w:val="none" w:sz="0" w:space="0" w:color="auto"/>
        <w:right w:val="none" w:sz="0" w:space="0" w:color="auto"/>
      </w:divBdr>
    </w:div>
    <w:div w:id="1671132980">
      <w:marLeft w:val="0"/>
      <w:marRight w:val="0"/>
      <w:marTop w:val="0"/>
      <w:marBottom w:val="0"/>
      <w:divBdr>
        <w:top w:val="none" w:sz="0" w:space="0" w:color="auto"/>
        <w:left w:val="none" w:sz="0" w:space="0" w:color="auto"/>
        <w:bottom w:val="none" w:sz="0" w:space="0" w:color="auto"/>
        <w:right w:val="none" w:sz="0" w:space="0" w:color="auto"/>
      </w:divBdr>
      <w:divsChild>
        <w:div w:id="1671132973">
          <w:marLeft w:val="0"/>
          <w:marRight w:val="0"/>
          <w:marTop w:val="0"/>
          <w:marBottom w:val="0"/>
          <w:divBdr>
            <w:top w:val="none" w:sz="0" w:space="0" w:color="auto"/>
            <w:left w:val="single" w:sz="12" w:space="4" w:color="0000FF"/>
            <w:bottom w:val="none" w:sz="0" w:space="0" w:color="auto"/>
            <w:right w:val="none" w:sz="0" w:space="0" w:color="auto"/>
          </w:divBdr>
        </w:div>
      </w:divsChild>
    </w:div>
    <w:div w:id="1671132981">
      <w:marLeft w:val="0"/>
      <w:marRight w:val="0"/>
      <w:marTop w:val="0"/>
      <w:marBottom w:val="0"/>
      <w:divBdr>
        <w:top w:val="none" w:sz="0" w:space="0" w:color="auto"/>
        <w:left w:val="none" w:sz="0" w:space="0" w:color="auto"/>
        <w:bottom w:val="none" w:sz="0" w:space="0" w:color="auto"/>
        <w:right w:val="none" w:sz="0" w:space="0" w:color="auto"/>
      </w:divBdr>
    </w:div>
    <w:div w:id="1671132986">
      <w:marLeft w:val="0"/>
      <w:marRight w:val="0"/>
      <w:marTop w:val="0"/>
      <w:marBottom w:val="0"/>
      <w:divBdr>
        <w:top w:val="none" w:sz="0" w:space="0" w:color="auto"/>
        <w:left w:val="none" w:sz="0" w:space="0" w:color="auto"/>
        <w:bottom w:val="none" w:sz="0" w:space="0" w:color="auto"/>
        <w:right w:val="none" w:sz="0" w:space="0" w:color="auto"/>
      </w:divBdr>
      <w:divsChild>
        <w:div w:id="1671132982">
          <w:marLeft w:val="0"/>
          <w:marRight w:val="0"/>
          <w:marTop w:val="0"/>
          <w:marBottom w:val="0"/>
          <w:divBdr>
            <w:top w:val="none" w:sz="0" w:space="0" w:color="auto"/>
            <w:left w:val="none" w:sz="0" w:space="0" w:color="auto"/>
            <w:bottom w:val="none" w:sz="0" w:space="0" w:color="auto"/>
            <w:right w:val="none" w:sz="0" w:space="0" w:color="auto"/>
          </w:divBdr>
          <w:divsChild>
            <w:div w:id="167113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2987">
      <w:marLeft w:val="0"/>
      <w:marRight w:val="0"/>
      <w:marTop w:val="0"/>
      <w:marBottom w:val="0"/>
      <w:divBdr>
        <w:top w:val="none" w:sz="0" w:space="0" w:color="auto"/>
        <w:left w:val="none" w:sz="0" w:space="0" w:color="auto"/>
        <w:bottom w:val="none" w:sz="0" w:space="0" w:color="auto"/>
        <w:right w:val="none" w:sz="0" w:space="0" w:color="auto"/>
      </w:divBdr>
    </w:div>
    <w:div w:id="1671132991">
      <w:marLeft w:val="0"/>
      <w:marRight w:val="0"/>
      <w:marTop w:val="0"/>
      <w:marBottom w:val="0"/>
      <w:divBdr>
        <w:top w:val="none" w:sz="0" w:space="0" w:color="auto"/>
        <w:left w:val="none" w:sz="0" w:space="0" w:color="auto"/>
        <w:bottom w:val="none" w:sz="0" w:space="0" w:color="auto"/>
        <w:right w:val="none" w:sz="0" w:space="0" w:color="auto"/>
      </w:divBdr>
      <w:divsChild>
        <w:div w:id="1671133002">
          <w:marLeft w:val="0"/>
          <w:marRight w:val="0"/>
          <w:marTop w:val="0"/>
          <w:marBottom w:val="0"/>
          <w:divBdr>
            <w:top w:val="none" w:sz="0" w:space="0" w:color="auto"/>
            <w:left w:val="none" w:sz="0" w:space="0" w:color="auto"/>
            <w:bottom w:val="none" w:sz="0" w:space="0" w:color="auto"/>
            <w:right w:val="none" w:sz="0" w:space="0" w:color="auto"/>
          </w:divBdr>
          <w:divsChild>
            <w:div w:id="1671132983">
              <w:marLeft w:val="0"/>
              <w:marRight w:val="0"/>
              <w:marTop w:val="0"/>
              <w:marBottom w:val="0"/>
              <w:divBdr>
                <w:top w:val="none" w:sz="0" w:space="0" w:color="auto"/>
                <w:left w:val="none" w:sz="0" w:space="0" w:color="auto"/>
                <w:bottom w:val="none" w:sz="0" w:space="0" w:color="auto"/>
                <w:right w:val="none" w:sz="0" w:space="0" w:color="auto"/>
              </w:divBdr>
              <w:divsChild>
                <w:div w:id="167113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132994">
      <w:marLeft w:val="0"/>
      <w:marRight w:val="0"/>
      <w:marTop w:val="0"/>
      <w:marBottom w:val="0"/>
      <w:divBdr>
        <w:top w:val="none" w:sz="0" w:space="0" w:color="auto"/>
        <w:left w:val="none" w:sz="0" w:space="0" w:color="auto"/>
        <w:bottom w:val="none" w:sz="0" w:space="0" w:color="auto"/>
        <w:right w:val="none" w:sz="0" w:space="0" w:color="auto"/>
      </w:divBdr>
      <w:divsChild>
        <w:div w:id="1671133003">
          <w:marLeft w:val="0"/>
          <w:marRight w:val="0"/>
          <w:marTop w:val="0"/>
          <w:marBottom w:val="0"/>
          <w:divBdr>
            <w:top w:val="none" w:sz="0" w:space="0" w:color="auto"/>
            <w:left w:val="none" w:sz="0" w:space="0" w:color="auto"/>
            <w:bottom w:val="none" w:sz="0" w:space="0" w:color="auto"/>
            <w:right w:val="none" w:sz="0" w:space="0" w:color="auto"/>
          </w:divBdr>
          <w:divsChild>
            <w:div w:id="16711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2995">
      <w:marLeft w:val="0"/>
      <w:marRight w:val="0"/>
      <w:marTop w:val="0"/>
      <w:marBottom w:val="0"/>
      <w:divBdr>
        <w:top w:val="none" w:sz="0" w:space="0" w:color="auto"/>
        <w:left w:val="none" w:sz="0" w:space="0" w:color="auto"/>
        <w:bottom w:val="none" w:sz="0" w:space="0" w:color="auto"/>
        <w:right w:val="none" w:sz="0" w:space="0" w:color="auto"/>
      </w:divBdr>
      <w:divsChild>
        <w:div w:id="1671132999">
          <w:marLeft w:val="0"/>
          <w:marRight w:val="0"/>
          <w:marTop w:val="0"/>
          <w:marBottom w:val="0"/>
          <w:divBdr>
            <w:top w:val="none" w:sz="0" w:space="0" w:color="auto"/>
            <w:left w:val="none" w:sz="0" w:space="0" w:color="auto"/>
            <w:bottom w:val="none" w:sz="0" w:space="0" w:color="auto"/>
            <w:right w:val="none" w:sz="0" w:space="0" w:color="auto"/>
          </w:divBdr>
          <w:divsChild>
            <w:div w:id="16711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2997">
      <w:marLeft w:val="0"/>
      <w:marRight w:val="0"/>
      <w:marTop w:val="0"/>
      <w:marBottom w:val="0"/>
      <w:divBdr>
        <w:top w:val="none" w:sz="0" w:space="0" w:color="auto"/>
        <w:left w:val="none" w:sz="0" w:space="0" w:color="auto"/>
        <w:bottom w:val="none" w:sz="0" w:space="0" w:color="auto"/>
        <w:right w:val="none" w:sz="0" w:space="0" w:color="auto"/>
      </w:divBdr>
      <w:divsChild>
        <w:div w:id="1671132996">
          <w:marLeft w:val="0"/>
          <w:marRight w:val="0"/>
          <w:marTop w:val="0"/>
          <w:marBottom w:val="0"/>
          <w:divBdr>
            <w:top w:val="none" w:sz="0" w:space="0" w:color="auto"/>
            <w:left w:val="none" w:sz="0" w:space="0" w:color="auto"/>
            <w:bottom w:val="none" w:sz="0" w:space="0" w:color="auto"/>
            <w:right w:val="none" w:sz="0" w:space="0" w:color="auto"/>
          </w:divBdr>
        </w:div>
      </w:divsChild>
    </w:div>
    <w:div w:id="1671132998">
      <w:marLeft w:val="0"/>
      <w:marRight w:val="0"/>
      <w:marTop w:val="0"/>
      <w:marBottom w:val="0"/>
      <w:divBdr>
        <w:top w:val="none" w:sz="0" w:space="0" w:color="auto"/>
        <w:left w:val="none" w:sz="0" w:space="0" w:color="auto"/>
        <w:bottom w:val="none" w:sz="0" w:space="0" w:color="auto"/>
        <w:right w:val="none" w:sz="0" w:space="0" w:color="auto"/>
      </w:divBdr>
      <w:divsChild>
        <w:div w:id="1671132993">
          <w:marLeft w:val="0"/>
          <w:marRight w:val="0"/>
          <w:marTop w:val="0"/>
          <w:marBottom w:val="0"/>
          <w:divBdr>
            <w:top w:val="none" w:sz="0" w:space="0" w:color="auto"/>
            <w:left w:val="none" w:sz="0" w:space="0" w:color="auto"/>
            <w:bottom w:val="none" w:sz="0" w:space="0" w:color="auto"/>
            <w:right w:val="none" w:sz="0" w:space="0" w:color="auto"/>
          </w:divBdr>
          <w:divsChild>
            <w:div w:id="16711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3000">
      <w:marLeft w:val="0"/>
      <w:marRight w:val="0"/>
      <w:marTop w:val="0"/>
      <w:marBottom w:val="0"/>
      <w:divBdr>
        <w:top w:val="none" w:sz="0" w:space="0" w:color="auto"/>
        <w:left w:val="none" w:sz="0" w:space="0" w:color="auto"/>
        <w:bottom w:val="none" w:sz="0" w:space="0" w:color="auto"/>
        <w:right w:val="none" w:sz="0" w:space="0" w:color="auto"/>
      </w:divBdr>
      <w:divsChild>
        <w:div w:id="1671132990">
          <w:marLeft w:val="0"/>
          <w:marRight w:val="0"/>
          <w:marTop w:val="0"/>
          <w:marBottom w:val="0"/>
          <w:divBdr>
            <w:top w:val="none" w:sz="0" w:space="0" w:color="auto"/>
            <w:left w:val="none" w:sz="0" w:space="0" w:color="auto"/>
            <w:bottom w:val="none" w:sz="0" w:space="0" w:color="auto"/>
            <w:right w:val="none" w:sz="0" w:space="0" w:color="auto"/>
          </w:divBdr>
        </w:div>
      </w:divsChild>
    </w:div>
    <w:div w:id="1671133001">
      <w:marLeft w:val="0"/>
      <w:marRight w:val="0"/>
      <w:marTop w:val="0"/>
      <w:marBottom w:val="0"/>
      <w:divBdr>
        <w:top w:val="none" w:sz="0" w:space="0" w:color="auto"/>
        <w:left w:val="none" w:sz="0" w:space="0" w:color="auto"/>
        <w:bottom w:val="none" w:sz="0" w:space="0" w:color="auto"/>
        <w:right w:val="none" w:sz="0" w:space="0" w:color="auto"/>
      </w:divBdr>
    </w:div>
    <w:div w:id="1671133009">
      <w:marLeft w:val="0"/>
      <w:marRight w:val="0"/>
      <w:marTop w:val="0"/>
      <w:marBottom w:val="0"/>
      <w:divBdr>
        <w:top w:val="none" w:sz="0" w:space="0" w:color="auto"/>
        <w:left w:val="none" w:sz="0" w:space="0" w:color="auto"/>
        <w:bottom w:val="none" w:sz="0" w:space="0" w:color="auto"/>
        <w:right w:val="none" w:sz="0" w:space="0" w:color="auto"/>
      </w:divBdr>
      <w:divsChild>
        <w:div w:id="1671133020">
          <w:marLeft w:val="0"/>
          <w:marRight w:val="0"/>
          <w:marTop w:val="0"/>
          <w:marBottom w:val="0"/>
          <w:divBdr>
            <w:top w:val="none" w:sz="0" w:space="0" w:color="auto"/>
            <w:left w:val="none" w:sz="0" w:space="0" w:color="auto"/>
            <w:bottom w:val="none" w:sz="0" w:space="0" w:color="auto"/>
            <w:right w:val="none" w:sz="0" w:space="0" w:color="auto"/>
          </w:divBdr>
          <w:divsChild>
            <w:div w:id="1671133023">
              <w:marLeft w:val="0"/>
              <w:marRight w:val="0"/>
              <w:marTop w:val="0"/>
              <w:marBottom w:val="0"/>
              <w:divBdr>
                <w:top w:val="none" w:sz="0" w:space="0" w:color="auto"/>
                <w:left w:val="none" w:sz="0" w:space="0" w:color="auto"/>
                <w:bottom w:val="none" w:sz="0" w:space="0" w:color="auto"/>
                <w:right w:val="none" w:sz="0" w:space="0" w:color="auto"/>
              </w:divBdr>
              <w:divsChild>
                <w:div w:id="1671133011">
                  <w:marLeft w:val="0"/>
                  <w:marRight w:val="0"/>
                  <w:marTop w:val="0"/>
                  <w:marBottom w:val="0"/>
                  <w:divBdr>
                    <w:top w:val="none" w:sz="0" w:space="0" w:color="auto"/>
                    <w:left w:val="none" w:sz="0" w:space="0" w:color="auto"/>
                    <w:bottom w:val="none" w:sz="0" w:space="0" w:color="auto"/>
                    <w:right w:val="none" w:sz="0" w:space="0" w:color="auto"/>
                  </w:divBdr>
                  <w:divsChild>
                    <w:div w:id="1671133004">
                      <w:marLeft w:val="0"/>
                      <w:marRight w:val="0"/>
                      <w:marTop w:val="0"/>
                      <w:marBottom w:val="0"/>
                      <w:divBdr>
                        <w:top w:val="none" w:sz="0" w:space="0" w:color="auto"/>
                        <w:left w:val="none" w:sz="0" w:space="0" w:color="auto"/>
                        <w:bottom w:val="none" w:sz="0" w:space="0" w:color="auto"/>
                        <w:right w:val="none" w:sz="0" w:space="0" w:color="auto"/>
                      </w:divBdr>
                      <w:divsChild>
                        <w:div w:id="1671133012">
                          <w:marLeft w:val="0"/>
                          <w:marRight w:val="0"/>
                          <w:marTop w:val="0"/>
                          <w:marBottom w:val="0"/>
                          <w:divBdr>
                            <w:top w:val="none" w:sz="0" w:space="0" w:color="auto"/>
                            <w:left w:val="none" w:sz="0" w:space="0" w:color="auto"/>
                            <w:bottom w:val="none" w:sz="0" w:space="0" w:color="auto"/>
                            <w:right w:val="none" w:sz="0" w:space="0" w:color="auto"/>
                          </w:divBdr>
                          <w:divsChild>
                            <w:div w:id="1671133026">
                              <w:marLeft w:val="0"/>
                              <w:marRight w:val="0"/>
                              <w:marTop w:val="0"/>
                              <w:marBottom w:val="0"/>
                              <w:divBdr>
                                <w:top w:val="none" w:sz="0" w:space="0" w:color="auto"/>
                                <w:left w:val="none" w:sz="0" w:space="0" w:color="auto"/>
                                <w:bottom w:val="none" w:sz="0" w:space="0" w:color="auto"/>
                                <w:right w:val="none" w:sz="0" w:space="0" w:color="auto"/>
                              </w:divBdr>
                              <w:divsChild>
                                <w:div w:id="1671133015">
                                  <w:marLeft w:val="0"/>
                                  <w:marRight w:val="0"/>
                                  <w:marTop w:val="0"/>
                                  <w:marBottom w:val="0"/>
                                  <w:divBdr>
                                    <w:top w:val="none" w:sz="0" w:space="0" w:color="auto"/>
                                    <w:left w:val="none" w:sz="0" w:space="0" w:color="auto"/>
                                    <w:bottom w:val="none" w:sz="0" w:space="0" w:color="auto"/>
                                    <w:right w:val="none" w:sz="0" w:space="0" w:color="auto"/>
                                  </w:divBdr>
                                  <w:divsChild>
                                    <w:div w:id="1671133022">
                                      <w:marLeft w:val="0"/>
                                      <w:marRight w:val="0"/>
                                      <w:marTop w:val="0"/>
                                      <w:marBottom w:val="0"/>
                                      <w:divBdr>
                                        <w:top w:val="none" w:sz="0" w:space="0" w:color="auto"/>
                                        <w:left w:val="none" w:sz="0" w:space="0" w:color="auto"/>
                                        <w:bottom w:val="none" w:sz="0" w:space="0" w:color="auto"/>
                                        <w:right w:val="none" w:sz="0" w:space="0" w:color="auto"/>
                                      </w:divBdr>
                                      <w:divsChild>
                                        <w:div w:id="1671133008">
                                          <w:marLeft w:val="0"/>
                                          <w:marRight w:val="0"/>
                                          <w:marTop w:val="0"/>
                                          <w:marBottom w:val="0"/>
                                          <w:divBdr>
                                            <w:top w:val="none" w:sz="0" w:space="0" w:color="auto"/>
                                            <w:left w:val="none" w:sz="0" w:space="0" w:color="auto"/>
                                            <w:bottom w:val="none" w:sz="0" w:space="0" w:color="auto"/>
                                            <w:right w:val="none" w:sz="0" w:space="0" w:color="auto"/>
                                          </w:divBdr>
                                          <w:divsChild>
                                            <w:div w:id="1671133024">
                                              <w:marLeft w:val="0"/>
                                              <w:marRight w:val="0"/>
                                              <w:marTop w:val="0"/>
                                              <w:marBottom w:val="0"/>
                                              <w:divBdr>
                                                <w:top w:val="none" w:sz="0" w:space="0" w:color="auto"/>
                                                <w:left w:val="none" w:sz="0" w:space="0" w:color="auto"/>
                                                <w:bottom w:val="none" w:sz="0" w:space="0" w:color="auto"/>
                                                <w:right w:val="none" w:sz="0" w:space="0" w:color="auto"/>
                                              </w:divBdr>
                                              <w:divsChild>
                                                <w:div w:id="1671133007">
                                                  <w:marLeft w:val="0"/>
                                                  <w:marRight w:val="90"/>
                                                  <w:marTop w:val="0"/>
                                                  <w:marBottom w:val="0"/>
                                                  <w:divBdr>
                                                    <w:top w:val="none" w:sz="0" w:space="0" w:color="auto"/>
                                                    <w:left w:val="none" w:sz="0" w:space="0" w:color="auto"/>
                                                    <w:bottom w:val="none" w:sz="0" w:space="0" w:color="auto"/>
                                                    <w:right w:val="none" w:sz="0" w:space="0" w:color="auto"/>
                                                  </w:divBdr>
                                                  <w:divsChild>
                                                    <w:div w:id="1671133018">
                                                      <w:marLeft w:val="0"/>
                                                      <w:marRight w:val="0"/>
                                                      <w:marTop w:val="0"/>
                                                      <w:marBottom w:val="0"/>
                                                      <w:divBdr>
                                                        <w:top w:val="none" w:sz="0" w:space="0" w:color="auto"/>
                                                        <w:left w:val="none" w:sz="0" w:space="0" w:color="auto"/>
                                                        <w:bottom w:val="none" w:sz="0" w:space="0" w:color="auto"/>
                                                        <w:right w:val="none" w:sz="0" w:space="0" w:color="auto"/>
                                                      </w:divBdr>
                                                      <w:divsChild>
                                                        <w:div w:id="1671133021">
                                                          <w:marLeft w:val="0"/>
                                                          <w:marRight w:val="0"/>
                                                          <w:marTop w:val="0"/>
                                                          <w:marBottom w:val="0"/>
                                                          <w:divBdr>
                                                            <w:top w:val="none" w:sz="0" w:space="0" w:color="auto"/>
                                                            <w:left w:val="none" w:sz="0" w:space="0" w:color="auto"/>
                                                            <w:bottom w:val="none" w:sz="0" w:space="0" w:color="auto"/>
                                                            <w:right w:val="none" w:sz="0" w:space="0" w:color="auto"/>
                                                          </w:divBdr>
                                                          <w:divsChild>
                                                            <w:div w:id="1671133016">
                                                              <w:marLeft w:val="0"/>
                                                              <w:marRight w:val="0"/>
                                                              <w:marTop w:val="0"/>
                                                              <w:marBottom w:val="0"/>
                                                              <w:divBdr>
                                                                <w:top w:val="none" w:sz="0" w:space="0" w:color="auto"/>
                                                                <w:left w:val="none" w:sz="0" w:space="0" w:color="auto"/>
                                                                <w:bottom w:val="none" w:sz="0" w:space="0" w:color="auto"/>
                                                                <w:right w:val="none" w:sz="0" w:space="0" w:color="auto"/>
                                                              </w:divBdr>
                                                              <w:divsChild>
                                                                <w:div w:id="1671133005">
                                                                  <w:marLeft w:val="0"/>
                                                                  <w:marRight w:val="0"/>
                                                                  <w:marTop w:val="0"/>
                                                                  <w:marBottom w:val="0"/>
                                                                  <w:divBdr>
                                                                    <w:top w:val="none" w:sz="0" w:space="0" w:color="auto"/>
                                                                    <w:left w:val="none" w:sz="0" w:space="0" w:color="auto"/>
                                                                    <w:bottom w:val="none" w:sz="0" w:space="0" w:color="auto"/>
                                                                    <w:right w:val="none" w:sz="0" w:space="0" w:color="auto"/>
                                                                  </w:divBdr>
                                                                  <w:divsChild>
                                                                    <w:div w:id="1671133010">
                                                                      <w:marLeft w:val="0"/>
                                                                      <w:marRight w:val="0"/>
                                                                      <w:marTop w:val="0"/>
                                                                      <w:marBottom w:val="0"/>
                                                                      <w:divBdr>
                                                                        <w:top w:val="none" w:sz="0" w:space="0" w:color="auto"/>
                                                                        <w:left w:val="none" w:sz="0" w:space="0" w:color="auto"/>
                                                                        <w:bottom w:val="none" w:sz="0" w:space="0" w:color="auto"/>
                                                                        <w:right w:val="none" w:sz="0" w:space="0" w:color="auto"/>
                                                                      </w:divBdr>
                                                                      <w:divsChild>
                                                                        <w:div w:id="1671133014">
                                                                          <w:marLeft w:val="0"/>
                                                                          <w:marRight w:val="0"/>
                                                                          <w:marTop w:val="0"/>
                                                                          <w:marBottom w:val="0"/>
                                                                          <w:divBdr>
                                                                            <w:top w:val="none" w:sz="0" w:space="0" w:color="auto"/>
                                                                            <w:left w:val="none" w:sz="0" w:space="0" w:color="auto"/>
                                                                            <w:bottom w:val="none" w:sz="0" w:space="0" w:color="auto"/>
                                                                            <w:right w:val="none" w:sz="0" w:space="0" w:color="auto"/>
                                                                          </w:divBdr>
                                                                          <w:divsChild>
                                                                            <w:div w:id="1671133006">
                                                                              <w:marLeft w:val="0"/>
                                                                              <w:marRight w:val="0"/>
                                                                              <w:marTop w:val="0"/>
                                                                              <w:marBottom w:val="0"/>
                                                                              <w:divBdr>
                                                                                <w:top w:val="none" w:sz="0" w:space="0" w:color="auto"/>
                                                                                <w:left w:val="none" w:sz="0" w:space="0" w:color="auto"/>
                                                                                <w:bottom w:val="none" w:sz="0" w:space="0" w:color="auto"/>
                                                                                <w:right w:val="none" w:sz="0" w:space="0" w:color="auto"/>
                                                                              </w:divBdr>
                                                                              <w:divsChild>
                                                                                <w:div w:id="1671133013">
                                                                                  <w:marLeft w:val="180"/>
                                                                                  <w:marRight w:val="180"/>
                                                                                  <w:marTop w:val="0"/>
                                                                                  <w:marBottom w:val="0"/>
                                                                                  <w:divBdr>
                                                                                    <w:top w:val="none" w:sz="0" w:space="0" w:color="auto"/>
                                                                                    <w:left w:val="none" w:sz="0" w:space="0" w:color="auto"/>
                                                                                    <w:bottom w:val="none" w:sz="0" w:space="0" w:color="auto"/>
                                                                                    <w:right w:val="none" w:sz="0" w:space="0" w:color="auto"/>
                                                                                  </w:divBdr>
                                                                                  <w:divsChild>
                                                                                    <w:div w:id="1671133019">
                                                                                      <w:marLeft w:val="0"/>
                                                                                      <w:marRight w:val="0"/>
                                                                                      <w:marTop w:val="0"/>
                                                                                      <w:marBottom w:val="0"/>
                                                                                      <w:divBdr>
                                                                                        <w:top w:val="none" w:sz="0" w:space="0" w:color="auto"/>
                                                                                        <w:left w:val="none" w:sz="0" w:space="0" w:color="auto"/>
                                                                                        <w:bottom w:val="none" w:sz="0" w:space="0" w:color="auto"/>
                                                                                        <w:right w:val="none" w:sz="0" w:space="0" w:color="auto"/>
                                                                                      </w:divBdr>
                                                                                      <w:divsChild>
                                                                                        <w:div w:id="1671133017">
                                                                                          <w:marLeft w:val="0"/>
                                                                                          <w:marRight w:val="0"/>
                                                                                          <w:marTop w:val="0"/>
                                                                                          <w:marBottom w:val="0"/>
                                                                                          <w:divBdr>
                                                                                            <w:top w:val="none" w:sz="0" w:space="0" w:color="auto"/>
                                                                                            <w:left w:val="none" w:sz="0" w:space="0" w:color="auto"/>
                                                                                            <w:bottom w:val="none" w:sz="0" w:space="0" w:color="auto"/>
                                                                                            <w:right w:val="none" w:sz="0" w:space="0" w:color="auto"/>
                                                                                          </w:divBdr>
                                                                                          <w:divsChild>
                                                                                            <w:div w:id="16711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ess.bmwgroup-sport.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ess.bmwgroup-spor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go.lehbrink@bmw.de" TargetMode="External"/><Relationship Id="rId4" Type="http://schemas.openxmlformats.org/officeDocument/2006/relationships/settings" Target="settings.xml"/><Relationship Id="rId9" Type="http://schemas.openxmlformats.org/officeDocument/2006/relationships/hyperlink" Target="mailto:joerg.kottmeier@bmw.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AK-CorpComE.dot</Template>
  <TotalTime>0</TotalTime>
  <Pages>1</Pages>
  <Words>365</Words>
  <Characters>2303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BMW Motorsport – Intercontinental Le Mans Cup</vt:lpstr>
    </vt:vector>
  </TitlesOfParts>
  <Company>BMW AG</Company>
  <LinksUpToDate>false</LinksUpToDate>
  <CharactersWithSpaces>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Motorsport – Intercontinental Le Mans Cup</dc:title>
  <dc:creator>Heike Hientzsch</dc:creator>
  <cp:lastModifiedBy>Britta</cp:lastModifiedBy>
  <cp:revision>7</cp:revision>
  <cp:lastPrinted>2011-09-22T16:27:00Z</cp:lastPrinted>
  <dcterms:created xsi:type="dcterms:W3CDTF">2011-10-06T07:50:00Z</dcterms:created>
  <dcterms:modified xsi:type="dcterms:W3CDTF">2011-10-06T12:01:00Z</dcterms:modified>
</cp:coreProperties>
</file>