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C1A" w:rsidRPr="00143D12" w:rsidRDefault="00E71D3C" w:rsidP="006673CF">
      <w:pPr>
        <w:pStyle w:val="Aufzhlung"/>
        <w:numPr>
          <w:ilvl w:val="0"/>
          <w:numId w:val="0"/>
        </w:numPr>
        <w:spacing w:before="0" w:after="0" w:line="240" w:lineRule="auto"/>
        <w:outlineLvl w:val="0"/>
      </w:pPr>
      <w:bookmarkStart w:id="0" w:name="_GoBack"/>
      <w:r w:rsidRPr="00143D12">
        <w:t>American Le Mans Series</w:t>
      </w:r>
    </w:p>
    <w:p w:rsidR="001C02DF" w:rsidRPr="00143D12" w:rsidRDefault="001C02DF" w:rsidP="006673CF">
      <w:pPr>
        <w:spacing w:after="0" w:line="240" w:lineRule="auto"/>
        <w:rPr>
          <w:b/>
          <w:bCs/>
          <w:kern w:val="16"/>
          <w:sz w:val="24"/>
        </w:rPr>
      </w:pPr>
    </w:p>
    <w:p w:rsidR="00B97BB7" w:rsidRPr="00143D12" w:rsidRDefault="00B97BB7" w:rsidP="006673CF">
      <w:pPr>
        <w:spacing w:after="0" w:line="240" w:lineRule="auto"/>
        <w:rPr>
          <w:b/>
          <w:bCs/>
          <w:kern w:val="16"/>
          <w:sz w:val="24"/>
        </w:rPr>
      </w:pPr>
      <w:r w:rsidRPr="00143D12">
        <w:rPr>
          <w:b/>
          <w:bCs/>
          <w:kern w:val="16"/>
          <w:sz w:val="24"/>
        </w:rPr>
        <w:t>Nach den Siegen in der Fahrer- und Teamwertung:</w:t>
      </w:r>
    </w:p>
    <w:p w:rsidR="00B97BB7" w:rsidRPr="00143D12" w:rsidRDefault="00B97BB7" w:rsidP="006673CF">
      <w:pPr>
        <w:spacing w:after="0" w:line="240" w:lineRule="auto"/>
        <w:rPr>
          <w:b/>
          <w:bCs/>
          <w:kern w:val="16"/>
          <w:sz w:val="24"/>
        </w:rPr>
      </w:pPr>
      <w:r w:rsidRPr="00143D12">
        <w:rPr>
          <w:b/>
          <w:bCs/>
          <w:kern w:val="16"/>
          <w:sz w:val="24"/>
        </w:rPr>
        <w:t>BMW holt in</w:t>
      </w:r>
      <w:r w:rsidR="00D94734" w:rsidRPr="00143D12">
        <w:rPr>
          <w:b/>
          <w:bCs/>
          <w:kern w:val="16"/>
          <w:sz w:val="24"/>
        </w:rPr>
        <w:t xml:space="preserve"> Petit Le Mans</w:t>
      </w:r>
      <w:r w:rsidRPr="00143D12">
        <w:rPr>
          <w:b/>
          <w:bCs/>
          <w:kern w:val="16"/>
          <w:sz w:val="24"/>
        </w:rPr>
        <w:t xml:space="preserve"> auch</w:t>
      </w:r>
      <w:r w:rsidR="00D94734" w:rsidRPr="00143D12">
        <w:rPr>
          <w:b/>
          <w:bCs/>
          <w:kern w:val="16"/>
          <w:sz w:val="24"/>
        </w:rPr>
        <w:t xml:space="preserve"> den ALMS-</w:t>
      </w:r>
      <w:r w:rsidRPr="00143D12">
        <w:rPr>
          <w:b/>
          <w:bCs/>
          <w:kern w:val="16"/>
          <w:sz w:val="24"/>
        </w:rPr>
        <w:t>Herstellertitel.</w:t>
      </w:r>
    </w:p>
    <w:p w:rsidR="009C6782" w:rsidRPr="00143D12" w:rsidRDefault="009C6782" w:rsidP="006673CF">
      <w:pPr>
        <w:spacing w:after="0" w:line="240" w:lineRule="auto"/>
        <w:rPr>
          <w:b/>
          <w:bCs/>
          <w:kern w:val="16"/>
        </w:rPr>
      </w:pPr>
    </w:p>
    <w:p w:rsidR="000A12D3" w:rsidRPr="00143D12" w:rsidRDefault="00047FDD" w:rsidP="006673CF">
      <w:pPr>
        <w:spacing w:after="0" w:line="240" w:lineRule="auto"/>
        <w:rPr>
          <w:szCs w:val="22"/>
        </w:rPr>
      </w:pPr>
      <w:r w:rsidRPr="00143D12">
        <w:rPr>
          <w:szCs w:val="22"/>
        </w:rPr>
        <w:t>München</w:t>
      </w:r>
      <w:r w:rsidR="00CE3FC2" w:rsidRPr="00143D12">
        <w:rPr>
          <w:szCs w:val="22"/>
        </w:rPr>
        <w:t>/Atlanta</w:t>
      </w:r>
      <w:r w:rsidR="009C6782" w:rsidRPr="00143D12">
        <w:rPr>
          <w:szCs w:val="22"/>
        </w:rPr>
        <w:t xml:space="preserve">, </w:t>
      </w:r>
      <w:r w:rsidR="001370C2" w:rsidRPr="00143D12">
        <w:rPr>
          <w:szCs w:val="22"/>
        </w:rPr>
        <w:t>1</w:t>
      </w:r>
      <w:r w:rsidR="00CC2EFD" w:rsidRPr="00143D12">
        <w:rPr>
          <w:szCs w:val="22"/>
        </w:rPr>
        <w:t xml:space="preserve">. </w:t>
      </w:r>
      <w:r w:rsidR="001370C2" w:rsidRPr="00143D12">
        <w:rPr>
          <w:szCs w:val="22"/>
        </w:rPr>
        <w:t xml:space="preserve">Oktober </w:t>
      </w:r>
      <w:r w:rsidR="00D02668" w:rsidRPr="00143D12">
        <w:rPr>
          <w:szCs w:val="22"/>
        </w:rPr>
        <w:t>20</w:t>
      </w:r>
      <w:r w:rsidR="005E2155" w:rsidRPr="00143D12">
        <w:rPr>
          <w:szCs w:val="22"/>
        </w:rPr>
        <w:t>1</w:t>
      </w:r>
      <w:r w:rsidR="001A0431" w:rsidRPr="00143D12">
        <w:rPr>
          <w:szCs w:val="22"/>
        </w:rPr>
        <w:t>1</w:t>
      </w:r>
      <w:r w:rsidR="009C6782" w:rsidRPr="00143D12">
        <w:rPr>
          <w:szCs w:val="22"/>
        </w:rPr>
        <w:t>.</w:t>
      </w:r>
      <w:r w:rsidR="000A12D3" w:rsidRPr="00143D12">
        <w:rPr>
          <w:szCs w:val="22"/>
        </w:rPr>
        <w:t xml:space="preserve"> BMW hat in den USA ein weiteres Kapitel Motorsport-Geschichte geschrieben: </w:t>
      </w:r>
      <w:r w:rsidR="001370C2" w:rsidRPr="00143D12">
        <w:rPr>
          <w:szCs w:val="22"/>
        </w:rPr>
        <w:t>Das BMW Team RLL hat beim Saisonfinale der American Le Mans Series (ALMS)</w:t>
      </w:r>
      <w:r w:rsidR="008422FA" w:rsidRPr="00143D12">
        <w:rPr>
          <w:szCs w:val="22"/>
        </w:rPr>
        <w:t xml:space="preserve"> </w:t>
      </w:r>
      <w:r w:rsidR="000A12D3" w:rsidRPr="00143D12">
        <w:rPr>
          <w:szCs w:val="22"/>
        </w:rPr>
        <w:t xml:space="preserve">am Samstag </w:t>
      </w:r>
      <w:r w:rsidR="008422FA" w:rsidRPr="00143D12">
        <w:rPr>
          <w:szCs w:val="22"/>
        </w:rPr>
        <w:t>in Road Atlanta</w:t>
      </w:r>
      <w:r w:rsidR="00720BA5" w:rsidRPr="00143D12">
        <w:rPr>
          <w:szCs w:val="22"/>
        </w:rPr>
        <w:t xml:space="preserve"> </w:t>
      </w:r>
      <w:r w:rsidR="000A12D3" w:rsidRPr="00143D12">
        <w:rPr>
          <w:szCs w:val="22"/>
        </w:rPr>
        <w:t xml:space="preserve">mit dem Gewinn der </w:t>
      </w:r>
      <w:r w:rsidR="001370C2" w:rsidRPr="00143D12">
        <w:rPr>
          <w:szCs w:val="22"/>
        </w:rPr>
        <w:t xml:space="preserve">Herstellerwertung in der GT-Klasse </w:t>
      </w:r>
      <w:r w:rsidR="000A12D3" w:rsidRPr="00143D12">
        <w:rPr>
          <w:szCs w:val="22"/>
        </w:rPr>
        <w:t xml:space="preserve">das Triple perfekt gemacht. Vor zwei Wochen hatte BMW </w:t>
      </w:r>
      <w:r w:rsidR="008422FA" w:rsidRPr="00143D12">
        <w:rPr>
          <w:szCs w:val="22"/>
        </w:rPr>
        <w:t>bereits die Fahrer- und Teamwertung vorzeitig für sich entsch</w:t>
      </w:r>
      <w:r w:rsidR="000A12D3" w:rsidRPr="00143D12">
        <w:rPr>
          <w:szCs w:val="22"/>
        </w:rPr>
        <w:t>ieden</w:t>
      </w:r>
      <w:r w:rsidR="008422FA" w:rsidRPr="00143D12">
        <w:rPr>
          <w:szCs w:val="22"/>
        </w:rPr>
        <w:t>.</w:t>
      </w:r>
      <w:r w:rsidR="000A12D3" w:rsidRPr="00143D12">
        <w:rPr>
          <w:szCs w:val="22"/>
        </w:rPr>
        <w:t xml:space="preserve"> Dieses Kunststück war BMW zuletzt 2001</w:t>
      </w:r>
      <w:r w:rsidR="003B6BCA" w:rsidRPr="00143D12">
        <w:rPr>
          <w:szCs w:val="22"/>
        </w:rPr>
        <w:t xml:space="preserve"> mit dem BMW M3 GTR</w:t>
      </w:r>
      <w:r w:rsidR="000A12D3" w:rsidRPr="00143D12">
        <w:rPr>
          <w:szCs w:val="22"/>
        </w:rPr>
        <w:t xml:space="preserve"> gelungen. BMW war erst 2009 mit dem BMW M3 GT in die ALMS zurückgekehrt</w:t>
      </w:r>
      <w:r w:rsidR="00776AA4" w:rsidRPr="00143D12">
        <w:rPr>
          <w:szCs w:val="22"/>
        </w:rPr>
        <w:t xml:space="preserve"> und hatte bereits im Vorjahr die Team</w:t>
      </w:r>
      <w:r w:rsidR="00A433C4" w:rsidRPr="00143D12">
        <w:rPr>
          <w:szCs w:val="22"/>
        </w:rPr>
        <w:t>- und Hersteller</w:t>
      </w:r>
      <w:r w:rsidR="00776AA4" w:rsidRPr="00143D12">
        <w:rPr>
          <w:szCs w:val="22"/>
        </w:rPr>
        <w:t>wertung gewonnen</w:t>
      </w:r>
      <w:r w:rsidR="001370C2" w:rsidRPr="00143D12">
        <w:rPr>
          <w:szCs w:val="22"/>
        </w:rPr>
        <w:t xml:space="preserve">. </w:t>
      </w:r>
    </w:p>
    <w:p w:rsidR="000A12D3" w:rsidRPr="00143D12" w:rsidRDefault="000A12D3" w:rsidP="006673CF">
      <w:pPr>
        <w:spacing w:after="0" w:line="240" w:lineRule="auto"/>
        <w:rPr>
          <w:szCs w:val="22"/>
        </w:rPr>
      </w:pPr>
    </w:p>
    <w:p w:rsidR="00F74E01" w:rsidRPr="00143D12" w:rsidRDefault="001370C2" w:rsidP="00C9295B">
      <w:pPr>
        <w:spacing w:after="0" w:line="240" w:lineRule="auto"/>
        <w:rPr>
          <w:szCs w:val="22"/>
        </w:rPr>
      </w:pPr>
      <w:r w:rsidRPr="00143D12">
        <w:rPr>
          <w:szCs w:val="22"/>
        </w:rPr>
        <w:t>Beim prestigeträchtigen „Petit Le Mans“ auf der</w:t>
      </w:r>
      <w:r w:rsidR="00EA5A3D" w:rsidRPr="00143D12">
        <w:rPr>
          <w:szCs w:val="22"/>
        </w:rPr>
        <w:t xml:space="preserve"> 2,54 Meilen langen</w:t>
      </w:r>
      <w:r w:rsidRPr="00143D12">
        <w:rPr>
          <w:szCs w:val="22"/>
        </w:rPr>
        <w:t xml:space="preserve"> Rennstrecke</w:t>
      </w:r>
      <w:r w:rsidR="00CE3FC2" w:rsidRPr="00143D12">
        <w:rPr>
          <w:szCs w:val="22"/>
        </w:rPr>
        <w:t xml:space="preserve"> nahe Atlanta</w:t>
      </w:r>
      <w:r w:rsidR="00720BA5" w:rsidRPr="00143D12">
        <w:rPr>
          <w:szCs w:val="22"/>
        </w:rPr>
        <w:t xml:space="preserve"> </w:t>
      </w:r>
      <w:r w:rsidR="000759E2" w:rsidRPr="00143D12">
        <w:rPr>
          <w:szCs w:val="22"/>
        </w:rPr>
        <w:t xml:space="preserve">erreichten Dirk Werner (DE), Bill </w:t>
      </w:r>
      <w:proofErr w:type="spellStart"/>
      <w:r w:rsidR="000759E2" w:rsidRPr="00143D12">
        <w:rPr>
          <w:szCs w:val="22"/>
        </w:rPr>
        <w:t>Auberlen</w:t>
      </w:r>
      <w:proofErr w:type="spellEnd"/>
      <w:r w:rsidR="000759E2" w:rsidRPr="00143D12">
        <w:rPr>
          <w:szCs w:val="22"/>
        </w:rPr>
        <w:t xml:space="preserve"> (US) und Augusto Farfus (BR) in einem packenden Rennen</w:t>
      </w:r>
      <w:r w:rsidR="00F74E01" w:rsidRPr="00143D12">
        <w:rPr>
          <w:szCs w:val="22"/>
        </w:rPr>
        <w:t xml:space="preserve"> im BMW M3 GT mit der Startnummer 55</w:t>
      </w:r>
      <w:r w:rsidR="00EA5A3D" w:rsidRPr="00143D12">
        <w:rPr>
          <w:szCs w:val="22"/>
        </w:rPr>
        <w:t xml:space="preserve"> nach 367 Runden</w:t>
      </w:r>
      <w:r w:rsidR="000759E2" w:rsidRPr="00143D12">
        <w:rPr>
          <w:szCs w:val="22"/>
        </w:rPr>
        <w:t xml:space="preserve"> </w:t>
      </w:r>
      <w:r w:rsidR="00A433C4" w:rsidRPr="00143D12">
        <w:rPr>
          <w:szCs w:val="22"/>
        </w:rPr>
        <w:t xml:space="preserve">den </w:t>
      </w:r>
      <w:r w:rsidR="000759E2" w:rsidRPr="00143D12">
        <w:rPr>
          <w:szCs w:val="22"/>
        </w:rPr>
        <w:t>dritten Platz. Im Schwesterfahrzeug</w:t>
      </w:r>
      <w:r w:rsidR="00F74E01" w:rsidRPr="00143D12">
        <w:rPr>
          <w:szCs w:val="22"/>
        </w:rPr>
        <w:t xml:space="preserve"> mit der Nummer 56</w:t>
      </w:r>
      <w:r w:rsidR="000759E2" w:rsidRPr="00143D12">
        <w:rPr>
          <w:szCs w:val="22"/>
        </w:rPr>
        <w:t xml:space="preserve"> kamen Dirk Müller (DE), Joey Hand (US) und Andy Priaulx</w:t>
      </w:r>
      <w:r w:rsidR="00F74E01" w:rsidRPr="00143D12">
        <w:rPr>
          <w:szCs w:val="22"/>
        </w:rPr>
        <w:t xml:space="preserve"> (GB)</w:t>
      </w:r>
      <w:r w:rsidR="000759E2" w:rsidRPr="00143D12">
        <w:rPr>
          <w:szCs w:val="22"/>
        </w:rPr>
        <w:t xml:space="preserve"> nach </w:t>
      </w:r>
      <w:r w:rsidR="00360FC7" w:rsidRPr="00143D12">
        <w:rPr>
          <w:szCs w:val="22"/>
        </w:rPr>
        <w:t>einer Berührung mit einem Fahrzeug</w:t>
      </w:r>
      <w:r w:rsidR="007D2A4F" w:rsidRPr="00143D12">
        <w:rPr>
          <w:szCs w:val="22"/>
        </w:rPr>
        <w:t xml:space="preserve"> und einem daraus folgenden </w:t>
      </w:r>
      <w:r w:rsidR="00360FC7" w:rsidRPr="00143D12">
        <w:rPr>
          <w:szCs w:val="22"/>
        </w:rPr>
        <w:t xml:space="preserve">längeren Boxenstopp </w:t>
      </w:r>
      <w:r w:rsidR="000759E2" w:rsidRPr="00143D12">
        <w:rPr>
          <w:szCs w:val="22"/>
        </w:rPr>
        <w:t xml:space="preserve">noch auf Position </w:t>
      </w:r>
      <w:r w:rsidR="00F74E01" w:rsidRPr="00143D12">
        <w:rPr>
          <w:szCs w:val="22"/>
        </w:rPr>
        <w:t>neun</w:t>
      </w:r>
      <w:r w:rsidR="000759E2" w:rsidRPr="00143D12">
        <w:rPr>
          <w:szCs w:val="22"/>
        </w:rPr>
        <w:t xml:space="preserve">. </w:t>
      </w:r>
      <w:r w:rsidR="00B202CA" w:rsidRPr="00143D12">
        <w:rPr>
          <w:rFonts w:cs="BMWType V2 Light"/>
          <w:szCs w:val="22"/>
          <w:rPrChange w:id="1" w:author="Britta" w:date="2011-10-02T09:24:00Z">
            <w:rPr>
              <w:rFonts w:ascii="BMWType V2 Light" w:hAnsi="BMWType V2 Light" w:cs="BMWType V2 Light"/>
              <w:szCs w:val="22"/>
            </w:rPr>
          </w:rPrChange>
        </w:rPr>
        <w:t>Das</w:t>
      </w:r>
      <w:r w:rsidR="003B6BCA" w:rsidRPr="00143D12">
        <w:rPr>
          <w:rFonts w:cs="BMWType V2 Light"/>
          <w:szCs w:val="22"/>
          <w:rPrChange w:id="2" w:author="Britta" w:date="2011-10-02T09:24:00Z">
            <w:rPr>
              <w:rFonts w:ascii="BMWType V2 Light" w:hAnsi="BMWType V2 Light" w:cs="BMWType V2 Light"/>
              <w:szCs w:val="22"/>
            </w:rPr>
          </w:rPrChange>
        </w:rPr>
        <w:t xml:space="preserve"> BMW Team RLL</w:t>
      </w:r>
      <w:r w:rsidR="00963D9D" w:rsidRPr="00143D12">
        <w:rPr>
          <w:rFonts w:cs="BMWType V2 Light"/>
          <w:szCs w:val="22"/>
          <w:rPrChange w:id="3" w:author="Britta" w:date="2011-10-02T09:24:00Z">
            <w:rPr>
              <w:rFonts w:ascii="BMWType V2 Light" w:hAnsi="BMWType V2 Light" w:cs="BMWType V2 Light"/>
              <w:szCs w:val="22"/>
            </w:rPr>
          </w:rPrChange>
        </w:rPr>
        <w:t xml:space="preserve"> gewann in der Saison 2011 insgesamt drei Mal und</w:t>
      </w:r>
      <w:r w:rsidR="003B6BCA" w:rsidRPr="00143D12">
        <w:rPr>
          <w:rFonts w:cs="BMWType V2 Light"/>
          <w:szCs w:val="22"/>
          <w:rPrChange w:id="4" w:author="Britta" w:date="2011-10-02T09:24:00Z">
            <w:rPr>
              <w:rFonts w:ascii="BMWType V2 Light" w:hAnsi="BMWType V2 Light" w:cs="BMWType V2 Light"/>
              <w:szCs w:val="22"/>
            </w:rPr>
          </w:rPrChange>
        </w:rPr>
        <w:t xml:space="preserve"> </w:t>
      </w:r>
      <w:r w:rsidR="00B202CA" w:rsidRPr="00143D12">
        <w:rPr>
          <w:rFonts w:cs="BMWType V2 Light"/>
          <w:szCs w:val="22"/>
          <w:rPrChange w:id="5" w:author="Britta" w:date="2011-10-02T09:24:00Z">
            <w:rPr>
              <w:rFonts w:ascii="BMWType V2 Light" w:hAnsi="BMWType V2 Light" w:cs="BMWType V2 Light"/>
              <w:szCs w:val="22"/>
            </w:rPr>
          </w:rPrChange>
        </w:rPr>
        <w:t>erzielte</w:t>
      </w:r>
      <w:r w:rsidR="000759E2" w:rsidRPr="00143D12">
        <w:rPr>
          <w:rFonts w:cs="BMWType V2 Light"/>
          <w:szCs w:val="22"/>
          <w:rPrChange w:id="6" w:author="Britta" w:date="2011-10-02T09:24:00Z">
            <w:rPr>
              <w:rFonts w:ascii="BMWType V2 Light" w:hAnsi="BMWType V2 Light" w:cs="BMWType V2 Light"/>
              <w:szCs w:val="22"/>
            </w:rPr>
          </w:rPrChange>
        </w:rPr>
        <w:t xml:space="preserve"> </w:t>
      </w:r>
      <w:r w:rsidR="003B6BCA" w:rsidRPr="00143D12">
        <w:rPr>
          <w:rFonts w:cs="BMWType V2 Light"/>
          <w:szCs w:val="22"/>
          <w:rPrChange w:id="7" w:author="Britta" w:date="2011-10-02T09:24:00Z">
            <w:rPr>
              <w:rFonts w:ascii="BMWType V2 Light" w:hAnsi="BMWType V2 Light" w:cs="BMWType V2 Light"/>
              <w:szCs w:val="22"/>
            </w:rPr>
          </w:rPrChange>
        </w:rPr>
        <w:t>in jedem Rennen</w:t>
      </w:r>
      <w:r w:rsidR="000759E2" w:rsidRPr="00143D12">
        <w:rPr>
          <w:rFonts w:cs="BMWType V2 Light"/>
          <w:szCs w:val="22"/>
          <w:rPrChange w:id="8" w:author="Britta" w:date="2011-10-02T09:24:00Z">
            <w:rPr>
              <w:rFonts w:ascii="BMWType V2 Light" w:hAnsi="BMWType V2 Light" w:cs="BMWType V2 Light"/>
              <w:szCs w:val="22"/>
            </w:rPr>
          </w:rPrChange>
        </w:rPr>
        <w:t xml:space="preserve"> </w:t>
      </w:r>
      <w:r w:rsidR="00B202CA" w:rsidRPr="00143D12">
        <w:rPr>
          <w:rFonts w:cs="BMWType V2 Light"/>
          <w:szCs w:val="22"/>
          <w:rPrChange w:id="9" w:author="Britta" w:date="2011-10-02T09:24:00Z">
            <w:rPr>
              <w:rFonts w:ascii="BMWType V2 Light" w:hAnsi="BMWType V2 Light" w:cs="BMWType V2 Light"/>
              <w:szCs w:val="22"/>
            </w:rPr>
          </w:rPrChange>
        </w:rPr>
        <w:t>mit</w:t>
      </w:r>
      <w:r w:rsidR="003B6BCA" w:rsidRPr="00143D12">
        <w:rPr>
          <w:rFonts w:cs="BMWType V2 Light"/>
          <w:szCs w:val="22"/>
          <w:rPrChange w:id="10" w:author="Britta" w:date="2011-10-02T09:24:00Z">
            <w:rPr>
              <w:rFonts w:ascii="BMWType V2 Light" w:hAnsi="BMWType V2 Light" w:cs="BMWType V2 Light"/>
              <w:szCs w:val="22"/>
            </w:rPr>
          </w:rPrChange>
        </w:rPr>
        <w:t xml:space="preserve"> mindestens ein</w:t>
      </w:r>
      <w:r w:rsidR="00B202CA" w:rsidRPr="00143D12">
        <w:rPr>
          <w:rFonts w:cs="BMWType V2 Light"/>
          <w:szCs w:val="22"/>
          <w:rPrChange w:id="11" w:author="Britta" w:date="2011-10-02T09:24:00Z">
            <w:rPr>
              <w:rFonts w:ascii="BMWType V2 Light" w:hAnsi="BMWType V2 Light" w:cs="BMWType V2 Light"/>
              <w:szCs w:val="22"/>
            </w:rPr>
          </w:rPrChange>
        </w:rPr>
        <w:t>em</w:t>
      </w:r>
      <w:r w:rsidR="003B6BCA" w:rsidRPr="00143D12">
        <w:rPr>
          <w:rFonts w:cs="BMWType V2 Light"/>
          <w:szCs w:val="22"/>
          <w:rPrChange w:id="12" w:author="Britta" w:date="2011-10-02T09:24:00Z">
            <w:rPr>
              <w:rFonts w:ascii="BMWType V2 Light" w:hAnsi="BMWType V2 Light" w:cs="BMWType V2 Light"/>
              <w:szCs w:val="22"/>
            </w:rPr>
          </w:rPrChange>
        </w:rPr>
        <w:t xml:space="preserve"> Auto eine Podiumsplatzierung.</w:t>
      </w:r>
      <w:r w:rsidR="001B07AC" w:rsidRPr="00143D12">
        <w:rPr>
          <w:szCs w:val="22"/>
        </w:rPr>
        <w:t xml:space="preserve"> </w:t>
      </w:r>
    </w:p>
    <w:p w:rsidR="00F74E01" w:rsidRPr="00143D12" w:rsidRDefault="00F74E01" w:rsidP="00C9295B">
      <w:pPr>
        <w:spacing w:after="0" w:line="240" w:lineRule="auto"/>
        <w:rPr>
          <w:szCs w:val="22"/>
          <w:rPrChange w:id="13" w:author="Britta" w:date="2011-10-02T09:24:00Z">
            <w:rPr>
              <w:szCs w:val="22"/>
            </w:rPr>
          </w:rPrChange>
        </w:rPr>
      </w:pPr>
    </w:p>
    <w:p w:rsidR="001370C2" w:rsidRPr="00143D12" w:rsidRDefault="001B07AC" w:rsidP="00C9295B">
      <w:pPr>
        <w:spacing w:after="0" w:line="240" w:lineRule="auto"/>
        <w:rPr>
          <w:rFonts w:cs="BMWType V2 Light"/>
          <w:szCs w:val="22"/>
          <w:rPrChange w:id="14" w:author="Britta" w:date="2011-10-02T09:24:00Z">
            <w:rPr>
              <w:rFonts w:ascii="BMWType V2 Light" w:hAnsi="BMWType V2 Light" w:cs="BMWType V2 Light"/>
              <w:szCs w:val="22"/>
            </w:rPr>
          </w:rPrChange>
        </w:rPr>
      </w:pPr>
      <w:r w:rsidRPr="00143D12">
        <w:rPr>
          <w:szCs w:val="22"/>
          <w:rPrChange w:id="15" w:author="Britta" w:date="2011-10-02T09:24:00Z">
            <w:rPr>
              <w:szCs w:val="22"/>
            </w:rPr>
          </w:rPrChange>
        </w:rPr>
        <w:t xml:space="preserve">In der Fahrerwertung belegen Müller und Hand den ersten Platz vor </w:t>
      </w:r>
      <w:r w:rsidR="00B202CA" w:rsidRPr="00143D12">
        <w:rPr>
          <w:szCs w:val="22"/>
          <w:rPrChange w:id="16" w:author="Britta" w:date="2011-10-02T09:24:00Z">
            <w:rPr>
              <w:szCs w:val="22"/>
            </w:rPr>
          </w:rPrChange>
        </w:rPr>
        <w:t>Oliver Gavin und Jans Magnussen (Corvette)</w:t>
      </w:r>
      <w:r w:rsidRPr="00143D12">
        <w:rPr>
          <w:szCs w:val="22"/>
          <w:rPrChange w:id="17" w:author="Britta" w:date="2011-10-02T09:24:00Z">
            <w:rPr>
              <w:szCs w:val="22"/>
            </w:rPr>
          </w:rPrChange>
        </w:rPr>
        <w:t xml:space="preserve">. Werner und </w:t>
      </w:r>
      <w:proofErr w:type="spellStart"/>
      <w:r w:rsidRPr="00143D12">
        <w:rPr>
          <w:szCs w:val="22"/>
          <w:rPrChange w:id="18" w:author="Britta" w:date="2011-10-02T09:24:00Z">
            <w:rPr>
              <w:szCs w:val="22"/>
            </w:rPr>
          </w:rPrChange>
        </w:rPr>
        <w:t>Auberlen</w:t>
      </w:r>
      <w:proofErr w:type="spellEnd"/>
      <w:r w:rsidRPr="00143D12">
        <w:rPr>
          <w:szCs w:val="22"/>
          <w:rPrChange w:id="19" w:author="Britta" w:date="2011-10-02T09:24:00Z">
            <w:rPr>
              <w:szCs w:val="22"/>
            </w:rPr>
          </w:rPrChange>
        </w:rPr>
        <w:t xml:space="preserve"> kamen im Endklassement auf </w:t>
      </w:r>
      <w:r w:rsidR="00B202CA" w:rsidRPr="00143D12">
        <w:rPr>
          <w:szCs w:val="22"/>
          <w:rPrChange w:id="20" w:author="Britta" w:date="2011-10-02T09:24:00Z">
            <w:rPr>
              <w:szCs w:val="22"/>
            </w:rPr>
          </w:rPrChange>
        </w:rPr>
        <w:t>den dritten Rang</w:t>
      </w:r>
      <w:r w:rsidRPr="00143D12">
        <w:rPr>
          <w:szCs w:val="22"/>
          <w:rPrChange w:id="21" w:author="Britta" w:date="2011-10-02T09:24:00Z">
            <w:rPr>
              <w:szCs w:val="22"/>
            </w:rPr>
          </w:rPrChange>
        </w:rPr>
        <w:t xml:space="preserve">. In der Teamwertung setzte sich das BMW Team RLL vor </w:t>
      </w:r>
      <w:r w:rsidR="00B202CA" w:rsidRPr="00143D12">
        <w:rPr>
          <w:szCs w:val="22"/>
          <w:rPrChange w:id="22" w:author="Britta" w:date="2011-10-02T09:24:00Z">
            <w:rPr>
              <w:szCs w:val="22"/>
            </w:rPr>
          </w:rPrChange>
        </w:rPr>
        <w:t>Corvette Racing</w:t>
      </w:r>
      <w:r w:rsidRPr="00143D12">
        <w:rPr>
          <w:szCs w:val="22"/>
          <w:rPrChange w:id="23" w:author="Britta" w:date="2011-10-02T09:24:00Z">
            <w:rPr>
              <w:szCs w:val="22"/>
            </w:rPr>
          </w:rPrChange>
        </w:rPr>
        <w:t xml:space="preserve"> durch. In der Herstellerwertung verwies BMW </w:t>
      </w:r>
      <w:r w:rsidR="00B202CA" w:rsidRPr="00143D12">
        <w:rPr>
          <w:rFonts w:cs="BMWType V2 Light"/>
          <w:szCs w:val="22"/>
          <w:rPrChange w:id="24" w:author="Britta" w:date="2011-10-02T09:24:00Z">
            <w:rPr>
              <w:rFonts w:ascii="BMWType V2 Light" w:hAnsi="BMWType V2 Light" w:cs="BMWType V2 Light"/>
              <w:szCs w:val="22"/>
            </w:rPr>
          </w:rPrChange>
        </w:rPr>
        <w:t>Porsche</w:t>
      </w:r>
      <w:r w:rsidR="00075167" w:rsidRPr="00143D12">
        <w:rPr>
          <w:rFonts w:cs="BMWType V2 Light"/>
          <w:szCs w:val="22"/>
          <w:rPrChange w:id="25" w:author="Britta" w:date="2011-10-02T09:24:00Z">
            <w:rPr>
              <w:rFonts w:ascii="BMWType V2 Light" w:hAnsi="BMWType V2 Light" w:cs="BMWType V2 Light"/>
              <w:szCs w:val="22"/>
            </w:rPr>
          </w:rPrChange>
        </w:rPr>
        <w:t xml:space="preserve"> auf Platz zwei.</w:t>
      </w:r>
      <w:r w:rsidR="003B6BCA" w:rsidRPr="00143D12">
        <w:rPr>
          <w:rFonts w:cs="BMWType V2 Light"/>
          <w:szCs w:val="22"/>
          <w:rPrChange w:id="26" w:author="Britta" w:date="2011-10-02T09:24:00Z">
            <w:rPr>
              <w:rFonts w:ascii="BMWType V2 Light" w:hAnsi="BMWType V2 Light" w:cs="BMWType V2 Light"/>
              <w:szCs w:val="22"/>
            </w:rPr>
          </w:rPrChange>
        </w:rPr>
        <w:t xml:space="preserve"> </w:t>
      </w:r>
    </w:p>
    <w:p w:rsidR="00075167" w:rsidRPr="00143D12" w:rsidRDefault="00075167">
      <w:pPr>
        <w:spacing w:after="0" w:line="240" w:lineRule="auto"/>
        <w:rPr>
          <w:rFonts w:cs="BMWType V2 Light"/>
          <w:szCs w:val="22"/>
          <w:rPrChange w:id="27" w:author="Britta" w:date="2011-10-02T09:24:00Z">
            <w:rPr>
              <w:rFonts w:ascii="BMWType V2 Light" w:hAnsi="BMWType V2 Light" w:cs="BMWType V2 Light"/>
              <w:szCs w:val="22"/>
            </w:rPr>
          </w:rPrChange>
        </w:rPr>
      </w:pPr>
    </w:p>
    <w:p w:rsidR="00075167" w:rsidRPr="00143D12" w:rsidRDefault="00075167" w:rsidP="00075167">
      <w:pPr>
        <w:pStyle w:val="StandardWeb"/>
        <w:spacing w:before="0" w:beforeAutospacing="0" w:after="0" w:afterAutospacing="0"/>
        <w:rPr>
          <w:rFonts w:ascii="BMWTypeLight" w:hAnsi="BMWTypeLight" w:cs="BMWType V2 Light"/>
          <w:sz w:val="22"/>
          <w:szCs w:val="22"/>
          <w:rPrChange w:id="28" w:author="Britta" w:date="2011-10-02T09:24:00Z">
            <w:rPr>
              <w:rFonts w:ascii="BMWType V2 Light" w:hAnsi="BMWType V2 Light" w:cs="BMWType V2 Light"/>
              <w:sz w:val="22"/>
              <w:szCs w:val="22"/>
            </w:rPr>
          </w:rPrChange>
        </w:rPr>
      </w:pPr>
      <w:r w:rsidRPr="00143D12">
        <w:rPr>
          <w:rFonts w:ascii="BMWTypeLight" w:hAnsi="BMWTypeLight" w:cs="BMWType V2 Light"/>
          <w:sz w:val="22"/>
          <w:szCs w:val="22"/>
          <w:rPrChange w:id="29" w:author="Britta" w:date="2011-10-02T09:24:00Z">
            <w:rPr>
              <w:rFonts w:ascii="BMWType V2 Light" w:hAnsi="BMWType V2 Light" w:cs="BMWType V2 Light"/>
              <w:sz w:val="22"/>
              <w:szCs w:val="22"/>
            </w:rPr>
          </w:rPrChange>
        </w:rPr>
        <w:t>Mit diesem Ergebnis sammelten die BMW Piloten gleich für zwei Meisterschaften wertvolle Punkte. Das</w:t>
      </w:r>
      <w:r w:rsidR="003B6BCA" w:rsidRPr="00143D12">
        <w:rPr>
          <w:rFonts w:ascii="BMWTypeLight" w:hAnsi="BMWTypeLight" w:cs="BMWType V2 Light"/>
          <w:sz w:val="22"/>
          <w:szCs w:val="22"/>
          <w:rPrChange w:id="30" w:author="Britta" w:date="2011-10-02T09:24:00Z">
            <w:rPr>
              <w:rFonts w:ascii="BMWType V2 Light" w:hAnsi="BMWType V2 Light" w:cs="BMWType V2 Light"/>
              <w:sz w:val="22"/>
              <w:szCs w:val="22"/>
            </w:rPr>
          </w:rPrChange>
        </w:rPr>
        <w:t xml:space="preserve"> 1000-Meilen-</w:t>
      </w:r>
      <w:r w:rsidRPr="00143D12">
        <w:rPr>
          <w:rFonts w:ascii="BMWTypeLight" w:hAnsi="BMWTypeLight" w:cs="BMWType V2 Light"/>
          <w:sz w:val="22"/>
          <w:szCs w:val="22"/>
          <w:rPrChange w:id="31" w:author="Britta" w:date="2011-10-02T09:24:00Z">
            <w:rPr>
              <w:rFonts w:ascii="BMWType V2 Light" w:hAnsi="BMWType V2 Light" w:cs="BMWType V2 Light"/>
              <w:sz w:val="22"/>
              <w:szCs w:val="22"/>
            </w:rPr>
          </w:rPrChange>
        </w:rPr>
        <w:t>Rennen</w:t>
      </w:r>
      <w:r w:rsidR="00C9295B" w:rsidRPr="00143D12">
        <w:rPr>
          <w:rFonts w:ascii="BMWTypeLight" w:hAnsi="BMWTypeLight" w:cs="BMWType V2 Light"/>
          <w:sz w:val="22"/>
          <w:szCs w:val="22"/>
          <w:rPrChange w:id="32" w:author="Britta" w:date="2011-10-02T09:24:00Z">
            <w:rPr>
              <w:rFonts w:ascii="BMWType V2 Light" w:hAnsi="BMWType V2 Light" w:cs="BMWType V2 Light"/>
              <w:sz w:val="22"/>
              <w:szCs w:val="22"/>
            </w:rPr>
          </w:rPrChange>
        </w:rPr>
        <w:t xml:space="preserve"> auf der Berg- und </w:t>
      </w:r>
      <w:proofErr w:type="spellStart"/>
      <w:r w:rsidR="00C9295B" w:rsidRPr="00143D12">
        <w:rPr>
          <w:rFonts w:ascii="BMWTypeLight" w:hAnsi="BMWTypeLight" w:cs="BMWType V2 Light"/>
          <w:sz w:val="22"/>
          <w:szCs w:val="22"/>
          <w:rPrChange w:id="33" w:author="Britta" w:date="2011-10-02T09:24:00Z">
            <w:rPr>
              <w:rFonts w:ascii="BMWType V2 Light" w:hAnsi="BMWType V2 Light" w:cs="BMWType V2 Light"/>
              <w:sz w:val="22"/>
              <w:szCs w:val="22"/>
            </w:rPr>
          </w:rPrChange>
        </w:rPr>
        <w:t>Talbahn</w:t>
      </w:r>
      <w:proofErr w:type="spellEnd"/>
      <w:r w:rsidRPr="00143D12">
        <w:rPr>
          <w:rFonts w:ascii="BMWTypeLight" w:hAnsi="BMWTypeLight" w:cs="BMWType V2 Light"/>
          <w:sz w:val="22"/>
          <w:szCs w:val="22"/>
          <w:rPrChange w:id="34" w:author="Britta" w:date="2011-10-02T09:24:00Z">
            <w:rPr>
              <w:rFonts w:ascii="BMWType V2 Light" w:hAnsi="BMWType V2 Light" w:cs="BMWType V2 Light"/>
              <w:sz w:val="22"/>
              <w:szCs w:val="22"/>
            </w:rPr>
          </w:rPrChange>
        </w:rPr>
        <w:t xml:space="preserve"> </w:t>
      </w:r>
      <w:r w:rsidR="00C9295B" w:rsidRPr="00143D12">
        <w:rPr>
          <w:rFonts w:ascii="BMWTypeLight" w:hAnsi="BMWTypeLight" w:cs="BMWType V2 Light"/>
          <w:sz w:val="22"/>
          <w:szCs w:val="22"/>
          <w:rPrChange w:id="35" w:author="Britta" w:date="2011-10-02T09:24:00Z">
            <w:rPr>
              <w:rFonts w:ascii="BMWType V2 Light" w:hAnsi="BMWType V2 Light" w:cs="BMWType V2 Light"/>
              <w:sz w:val="22"/>
              <w:szCs w:val="22"/>
            </w:rPr>
          </w:rPrChange>
        </w:rPr>
        <w:t>in Road Atlanta</w:t>
      </w:r>
      <w:r w:rsidRPr="00143D12">
        <w:rPr>
          <w:rFonts w:ascii="BMWTypeLight" w:hAnsi="BMWTypeLight" w:cs="BMWType V2 Light"/>
          <w:sz w:val="22"/>
          <w:szCs w:val="22"/>
          <w:rPrChange w:id="36" w:author="Britta" w:date="2011-10-02T09:24:00Z">
            <w:rPr>
              <w:rFonts w:ascii="BMWType V2 Light" w:hAnsi="BMWType V2 Light" w:cs="BMWType V2 Light"/>
              <w:sz w:val="22"/>
              <w:szCs w:val="22"/>
            </w:rPr>
          </w:rPrChange>
        </w:rPr>
        <w:t xml:space="preserve"> geht nicht nur in die Wertung der American Le Mans Series ein, sondern wird auch für den Intercontinental Le Mans Cup (ILMC) gewertet.</w:t>
      </w:r>
    </w:p>
    <w:p w:rsidR="00075167" w:rsidRPr="00143D12" w:rsidRDefault="00075167">
      <w:pPr>
        <w:spacing w:after="0" w:line="240" w:lineRule="auto"/>
        <w:rPr>
          <w:rFonts w:cs="BMWType V2 Light"/>
          <w:szCs w:val="22"/>
          <w:rPrChange w:id="37" w:author="Britta" w:date="2011-10-02T09:24:00Z">
            <w:rPr>
              <w:rFonts w:ascii="BMWType V2 Light" w:hAnsi="BMWType V2 Light" w:cs="BMWType V2 Light"/>
              <w:szCs w:val="22"/>
            </w:rPr>
          </w:rPrChange>
        </w:rPr>
      </w:pPr>
    </w:p>
    <w:p w:rsidR="00075167" w:rsidRPr="00143D12" w:rsidRDefault="00075167">
      <w:pPr>
        <w:spacing w:after="0" w:line="240" w:lineRule="auto"/>
        <w:rPr>
          <w:szCs w:val="22"/>
          <w:rPrChange w:id="38" w:author="Britta" w:date="2011-10-02T09:24:00Z">
            <w:rPr>
              <w:szCs w:val="22"/>
            </w:rPr>
          </w:rPrChange>
        </w:rPr>
      </w:pPr>
      <w:r w:rsidRPr="00143D12">
        <w:rPr>
          <w:rFonts w:cs="BMWType V2 Light"/>
          <w:szCs w:val="22"/>
          <w:rPrChange w:id="39" w:author="Britta" w:date="2011-10-02T09:24:00Z">
            <w:rPr>
              <w:rFonts w:ascii="BMWType V2 Light" w:hAnsi="BMWType V2 Light" w:cs="BMWType V2 Light"/>
              <w:szCs w:val="22"/>
            </w:rPr>
          </w:rPrChange>
        </w:rPr>
        <w:t xml:space="preserve">„Ein Riesenkompliment an die ganze Mannschaft. Alle Beteiligten diesseits und </w:t>
      </w:r>
      <w:r w:rsidR="00ED772D" w:rsidRPr="00143D12">
        <w:rPr>
          <w:szCs w:val="22"/>
        </w:rPr>
        <w:t>jenseits des Atlantiks haben den verdienten Lohn für ihren unermüdlichen Einsatz erhalten</w:t>
      </w:r>
      <w:r w:rsidR="00321C83" w:rsidRPr="00143D12">
        <w:rPr>
          <w:szCs w:val="22"/>
          <w:rPrChange w:id="40" w:author="Britta" w:date="2011-10-02T09:24:00Z">
            <w:rPr>
              <w:szCs w:val="22"/>
            </w:rPr>
          </w:rPrChange>
        </w:rPr>
        <w:t xml:space="preserve">“, sagte </w:t>
      </w:r>
      <w:r w:rsidR="001B07AC" w:rsidRPr="00143D12">
        <w:rPr>
          <w:szCs w:val="22"/>
          <w:rPrChange w:id="41" w:author="Britta" w:date="2011-10-02T09:24:00Z">
            <w:rPr>
              <w:szCs w:val="22"/>
            </w:rPr>
          </w:rPrChange>
        </w:rPr>
        <w:t>BMW Motorsport Direktor</w:t>
      </w:r>
      <w:r w:rsidR="00CE3FC2" w:rsidRPr="00143D12">
        <w:rPr>
          <w:szCs w:val="22"/>
          <w:rPrChange w:id="42" w:author="Britta" w:date="2011-10-02T09:24:00Z">
            <w:rPr>
              <w:szCs w:val="22"/>
            </w:rPr>
          </w:rPrChange>
        </w:rPr>
        <w:t xml:space="preserve"> Jens Marquardt:</w:t>
      </w:r>
      <w:r w:rsidR="001B07AC" w:rsidRPr="00143D12">
        <w:rPr>
          <w:szCs w:val="22"/>
          <w:rPrChange w:id="43" w:author="Britta" w:date="2011-10-02T09:24:00Z">
            <w:rPr>
              <w:szCs w:val="22"/>
            </w:rPr>
          </w:rPrChange>
        </w:rPr>
        <w:t xml:space="preserve"> „In einer der am härtesten umkämpften Rennserien </w:t>
      </w:r>
      <w:r w:rsidR="00ED772D" w:rsidRPr="00143D12">
        <w:rPr>
          <w:szCs w:val="22"/>
          <w:rPrChange w:id="44" w:author="Britta" w:date="2011-10-02T09:24:00Z">
            <w:rPr>
              <w:szCs w:val="22"/>
            </w:rPr>
          </w:rPrChange>
        </w:rPr>
        <w:t xml:space="preserve">in der GT-Wertung </w:t>
      </w:r>
      <w:r w:rsidR="001B07AC" w:rsidRPr="00143D12">
        <w:rPr>
          <w:szCs w:val="22"/>
          <w:rPrChange w:id="45" w:author="Britta" w:date="2011-10-02T09:24:00Z">
            <w:rPr>
              <w:szCs w:val="22"/>
            </w:rPr>
          </w:rPrChange>
        </w:rPr>
        <w:t xml:space="preserve">einen derartigen Erfolg zu feiern, ist ein fantastisches Ergebnis. </w:t>
      </w:r>
      <w:r w:rsidR="00321C83" w:rsidRPr="00143D12">
        <w:rPr>
          <w:szCs w:val="22"/>
          <w:rPrChange w:id="46" w:author="Britta" w:date="2011-10-02T09:24:00Z">
            <w:rPr>
              <w:szCs w:val="22"/>
            </w:rPr>
          </w:rPrChange>
        </w:rPr>
        <w:t xml:space="preserve">Ausschlaggebend für diesen Triumph </w:t>
      </w:r>
      <w:r w:rsidR="00ED772D" w:rsidRPr="00143D12">
        <w:rPr>
          <w:szCs w:val="22"/>
          <w:rPrChange w:id="47" w:author="Britta" w:date="2011-10-02T09:24:00Z">
            <w:rPr>
              <w:szCs w:val="22"/>
            </w:rPr>
          </w:rPrChange>
        </w:rPr>
        <w:t xml:space="preserve">auf ganzer Linie </w:t>
      </w:r>
      <w:r w:rsidR="00321C83" w:rsidRPr="00143D12">
        <w:rPr>
          <w:szCs w:val="22"/>
          <w:rPrChange w:id="48" w:author="Britta" w:date="2011-10-02T09:24:00Z">
            <w:rPr>
              <w:szCs w:val="22"/>
            </w:rPr>
          </w:rPrChange>
        </w:rPr>
        <w:t xml:space="preserve">waren </w:t>
      </w:r>
      <w:r w:rsidR="00ED772D" w:rsidRPr="00143D12">
        <w:rPr>
          <w:szCs w:val="22"/>
          <w:rPrChange w:id="49" w:author="Britta" w:date="2011-10-02T09:24:00Z">
            <w:rPr>
              <w:szCs w:val="22"/>
            </w:rPr>
          </w:rPrChange>
        </w:rPr>
        <w:t xml:space="preserve">exzellente Fahrer; </w:t>
      </w:r>
      <w:r w:rsidR="00321C83" w:rsidRPr="00143D12">
        <w:rPr>
          <w:szCs w:val="22"/>
          <w:rPrChange w:id="50" w:author="Britta" w:date="2011-10-02T09:24:00Z">
            <w:rPr>
              <w:szCs w:val="22"/>
            </w:rPr>
          </w:rPrChange>
        </w:rPr>
        <w:t xml:space="preserve">eine </w:t>
      </w:r>
      <w:r w:rsidR="00ED772D" w:rsidRPr="00143D12">
        <w:rPr>
          <w:szCs w:val="22"/>
          <w:rPrChange w:id="51" w:author="Britta" w:date="2011-10-02T09:24:00Z">
            <w:rPr>
              <w:szCs w:val="22"/>
            </w:rPr>
          </w:rPrChange>
        </w:rPr>
        <w:t xml:space="preserve">sehr </w:t>
      </w:r>
      <w:r w:rsidR="00321C83" w:rsidRPr="00143D12">
        <w:rPr>
          <w:szCs w:val="22"/>
          <w:rPrChange w:id="52" w:author="Britta" w:date="2011-10-02T09:24:00Z">
            <w:rPr>
              <w:szCs w:val="22"/>
            </w:rPr>
          </w:rPrChange>
        </w:rPr>
        <w:t xml:space="preserve">geringe Fehlerquote, ein </w:t>
      </w:r>
      <w:r w:rsidR="00CE3FC2" w:rsidRPr="00143D12">
        <w:rPr>
          <w:szCs w:val="22"/>
          <w:rPrChange w:id="53" w:author="Britta" w:date="2011-10-02T09:24:00Z">
            <w:rPr>
              <w:szCs w:val="22"/>
            </w:rPr>
          </w:rPrChange>
        </w:rPr>
        <w:t xml:space="preserve">nahezu perfekt </w:t>
      </w:r>
      <w:r w:rsidR="00321C83" w:rsidRPr="00143D12">
        <w:rPr>
          <w:szCs w:val="22"/>
          <w:rPrChange w:id="54" w:author="Britta" w:date="2011-10-02T09:24:00Z">
            <w:rPr>
              <w:szCs w:val="22"/>
            </w:rPr>
          </w:rPrChange>
        </w:rPr>
        <w:t xml:space="preserve">aufeinander abgestimmtes Team, </w:t>
      </w:r>
      <w:r w:rsidR="00ED772D" w:rsidRPr="00143D12">
        <w:rPr>
          <w:szCs w:val="22"/>
          <w:rPrChange w:id="55" w:author="Britta" w:date="2011-10-02T09:24:00Z">
            <w:rPr>
              <w:szCs w:val="22"/>
            </w:rPr>
          </w:rPrChange>
        </w:rPr>
        <w:t>unser</w:t>
      </w:r>
      <w:r w:rsidR="00321C83" w:rsidRPr="00143D12">
        <w:rPr>
          <w:szCs w:val="22"/>
          <w:rPrChange w:id="56" w:author="Britta" w:date="2011-10-02T09:24:00Z">
            <w:rPr>
              <w:szCs w:val="22"/>
            </w:rPr>
          </w:rPrChange>
        </w:rPr>
        <w:t xml:space="preserve"> starker Reifenpartner </w:t>
      </w:r>
      <w:r w:rsidR="00ED772D" w:rsidRPr="00143D12">
        <w:rPr>
          <w:szCs w:val="22"/>
          <w:rPrChange w:id="57" w:author="Britta" w:date="2011-10-02T09:24:00Z">
            <w:rPr>
              <w:szCs w:val="22"/>
            </w:rPr>
          </w:rPrChange>
        </w:rPr>
        <w:t xml:space="preserve">Dunlop </w:t>
      </w:r>
      <w:r w:rsidR="00321C83" w:rsidRPr="00143D12">
        <w:rPr>
          <w:szCs w:val="22"/>
          <w:rPrChange w:id="58" w:author="Britta" w:date="2011-10-02T09:24:00Z">
            <w:rPr>
              <w:szCs w:val="22"/>
            </w:rPr>
          </w:rPrChange>
        </w:rPr>
        <w:t>- und natürlich der BMW M3 GT</w:t>
      </w:r>
      <w:r w:rsidR="00ED772D" w:rsidRPr="00143D12">
        <w:rPr>
          <w:szCs w:val="22"/>
          <w:rPrChange w:id="59" w:author="Britta" w:date="2011-10-02T09:24:00Z">
            <w:rPr>
              <w:szCs w:val="22"/>
            </w:rPr>
          </w:rPrChange>
        </w:rPr>
        <w:t xml:space="preserve">. Mit ihm haben </w:t>
      </w:r>
      <w:r w:rsidR="00321C83" w:rsidRPr="00143D12">
        <w:rPr>
          <w:szCs w:val="22"/>
          <w:rPrChange w:id="60" w:author="Britta" w:date="2011-10-02T09:24:00Z">
            <w:rPr>
              <w:szCs w:val="22"/>
            </w:rPr>
          </w:rPrChange>
        </w:rPr>
        <w:t>unsere Ingenieure die Messlatte im GT-Sport in diesem Jahr sehr hoch gelegt.</w:t>
      </w:r>
      <w:r w:rsidR="00ED772D" w:rsidRPr="00143D12">
        <w:rPr>
          <w:szCs w:val="22"/>
          <w:rPrChange w:id="61" w:author="Britta" w:date="2011-10-02T09:24:00Z">
            <w:rPr>
              <w:szCs w:val="22"/>
            </w:rPr>
          </w:rPrChange>
        </w:rPr>
        <w:t>“</w:t>
      </w:r>
    </w:p>
    <w:p w:rsidR="00ED772D" w:rsidRPr="00143D12" w:rsidRDefault="00ED772D" w:rsidP="001B07AC">
      <w:pPr>
        <w:spacing w:after="0" w:line="240" w:lineRule="auto"/>
        <w:rPr>
          <w:szCs w:val="22"/>
          <w:rPrChange w:id="62" w:author="Britta" w:date="2011-10-02T09:24:00Z">
            <w:rPr>
              <w:szCs w:val="22"/>
            </w:rPr>
          </w:rPrChange>
        </w:rPr>
      </w:pPr>
    </w:p>
    <w:p w:rsidR="00ED772D" w:rsidRPr="00143D12" w:rsidRDefault="00ED772D" w:rsidP="001B07AC">
      <w:pPr>
        <w:spacing w:after="0" w:line="240" w:lineRule="auto"/>
        <w:rPr>
          <w:szCs w:val="22"/>
          <w:rPrChange w:id="63" w:author="Britta" w:date="2011-10-02T09:24:00Z">
            <w:rPr>
              <w:szCs w:val="22"/>
            </w:rPr>
          </w:rPrChange>
        </w:rPr>
      </w:pPr>
      <w:r w:rsidRPr="00143D12">
        <w:rPr>
          <w:szCs w:val="22"/>
          <w:rPrChange w:id="64" w:author="Britta" w:date="2011-10-02T09:24:00Z">
            <w:rPr>
              <w:szCs w:val="22"/>
            </w:rPr>
          </w:rPrChange>
        </w:rPr>
        <w:t>Ludwig Willisch, Präsident BMW of North America, erklärte: „Herzlichen Glückwunsch an das gesamte BMW Team RLL. Mit dem BMW M3 GT in einer der prestigeträchtigsten GT-Rennserien Nordamerika</w:t>
      </w:r>
      <w:r w:rsidR="00A92DCF" w:rsidRPr="00143D12">
        <w:rPr>
          <w:szCs w:val="22"/>
          <w:rPrChange w:id="65" w:author="Britta" w:date="2011-10-02T09:24:00Z">
            <w:rPr>
              <w:szCs w:val="22"/>
            </w:rPr>
          </w:rPrChange>
        </w:rPr>
        <w:t>s ein</w:t>
      </w:r>
      <w:r w:rsidRPr="00143D12">
        <w:rPr>
          <w:szCs w:val="22"/>
          <w:rPrChange w:id="66" w:author="Britta" w:date="2011-10-02T09:24:00Z">
            <w:rPr>
              <w:szCs w:val="22"/>
            </w:rPr>
          </w:rPrChange>
        </w:rPr>
        <w:t xml:space="preserve"> derart herausragende</w:t>
      </w:r>
      <w:r w:rsidR="00A92DCF" w:rsidRPr="00143D12">
        <w:rPr>
          <w:szCs w:val="22"/>
          <w:rPrChange w:id="67" w:author="Britta" w:date="2011-10-02T09:24:00Z">
            <w:rPr>
              <w:szCs w:val="22"/>
            </w:rPr>
          </w:rPrChange>
        </w:rPr>
        <w:t>s Ergebnis</w:t>
      </w:r>
      <w:r w:rsidRPr="00143D12">
        <w:rPr>
          <w:szCs w:val="22"/>
          <w:rPrChange w:id="68" w:author="Britta" w:date="2011-10-02T09:24:00Z">
            <w:rPr>
              <w:szCs w:val="22"/>
            </w:rPr>
          </w:rPrChange>
        </w:rPr>
        <w:t xml:space="preserve"> zu erzielen, ist ganz einfach fantastisch.</w:t>
      </w:r>
      <w:r w:rsidR="00A92DCF" w:rsidRPr="00143D12">
        <w:rPr>
          <w:szCs w:val="22"/>
          <w:rPrChange w:id="69" w:author="Britta" w:date="2011-10-02T09:24:00Z">
            <w:rPr>
              <w:szCs w:val="22"/>
            </w:rPr>
          </w:rPrChange>
        </w:rPr>
        <w:t xml:space="preserve"> Wir alle können stolz darauf sein.</w:t>
      </w:r>
      <w:r w:rsidRPr="00143D12">
        <w:rPr>
          <w:szCs w:val="22"/>
          <w:rPrChange w:id="70" w:author="Britta" w:date="2011-10-02T09:24:00Z">
            <w:rPr>
              <w:szCs w:val="22"/>
            </w:rPr>
          </w:rPrChange>
        </w:rPr>
        <w:t xml:space="preserve"> </w:t>
      </w:r>
      <w:r w:rsidR="00A92DCF" w:rsidRPr="00143D12">
        <w:rPr>
          <w:szCs w:val="22"/>
          <w:rPrChange w:id="71" w:author="Britta" w:date="2011-10-02T09:24:00Z">
            <w:rPr>
              <w:szCs w:val="22"/>
            </w:rPr>
          </w:rPrChange>
        </w:rPr>
        <w:t>Nirgendwo sonst auf Welt werden mehr BMW M Fahrzeuge verkauft als in den USA. Das unterstreicht die Bedeutung dieses Erfolges für uns</w:t>
      </w:r>
      <w:r w:rsidR="00B97BB7" w:rsidRPr="00143D12">
        <w:rPr>
          <w:szCs w:val="22"/>
          <w:rPrChange w:id="72" w:author="Britta" w:date="2011-10-02T09:24:00Z">
            <w:rPr>
              <w:szCs w:val="22"/>
            </w:rPr>
          </w:rPrChange>
        </w:rPr>
        <w:t xml:space="preserve"> hie</w:t>
      </w:r>
      <w:r w:rsidR="00A92DCF" w:rsidRPr="00143D12">
        <w:rPr>
          <w:szCs w:val="22"/>
          <w:rPrChange w:id="73" w:author="Britta" w:date="2011-10-02T09:24:00Z">
            <w:rPr>
              <w:szCs w:val="22"/>
            </w:rPr>
          </w:rPrChange>
        </w:rPr>
        <w:t>r in Nordamerika.“</w:t>
      </w:r>
    </w:p>
    <w:p w:rsidR="00ED772D" w:rsidRPr="00143D12" w:rsidRDefault="00ED772D" w:rsidP="001B07AC">
      <w:pPr>
        <w:spacing w:after="0" w:line="240" w:lineRule="auto"/>
        <w:rPr>
          <w:szCs w:val="22"/>
          <w:rPrChange w:id="74" w:author="Britta" w:date="2011-10-02T09:24:00Z">
            <w:rPr>
              <w:szCs w:val="22"/>
            </w:rPr>
          </w:rPrChange>
        </w:rPr>
      </w:pPr>
    </w:p>
    <w:p w:rsidR="00ED772D" w:rsidRPr="00143D12" w:rsidRDefault="00B97BB7" w:rsidP="001B07AC">
      <w:pPr>
        <w:spacing w:after="0" w:line="240" w:lineRule="auto"/>
        <w:rPr>
          <w:szCs w:val="22"/>
          <w:rPrChange w:id="75" w:author="Britta" w:date="2011-10-02T09:24:00Z">
            <w:rPr>
              <w:szCs w:val="22"/>
            </w:rPr>
          </w:rPrChange>
        </w:rPr>
      </w:pPr>
      <w:r w:rsidRPr="00143D12">
        <w:rPr>
          <w:szCs w:val="22"/>
          <w:rPrChange w:id="76" w:author="Britta" w:date="2011-10-02T09:24:00Z">
            <w:rPr>
              <w:szCs w:val="22"/>
            </w:rPr>
          </w:rPrChange>
        </w:rPr>
        <w:lastRenderedPageBreak/>
        <w:t>Darüber hinaus konnte sich BMW auch in der Kategorie „Green X Challenge“ durchsetzen. Dabei geht es um den verantwortungsvollen Einsatz von Ressourcen.</w:t>
      </w:r>
    </w:p>
    <w:p w:rsidR="001B07AC" w:rsidRPr="00143D12" w:rsidRDefault="001B07AC" w:rsidP="001B07AC">
      <w:pPr>
        <w:spacing w:after="0" w:line="240" w:lineRule="auto"/>
        <w:rPr>
          <w:szCs w:val="22"/>
          <w:rPrChange w:id="77" w:author="Britta" w:date="2011-10-02T09:24:00Z">
            <w:rPr>
              <w:szCs w:val="22"/>
            </w:rPr>
          </w:rPrChange>
        </w:rPr>
      </w:pPr>
    </w:p>
    <w:p w:rsidR="00B97BB7" w:rsidRPr="00143D12" w:rsidRDefault="00B97BB7" w:rsidP="001B07AC">
      <w:pPr>
        <w:spacing w:after="0" w:line="240" w:lineRule="auto"/>
        <w:rPr>
          <w:szCs w:val="22"/>
          <w:rPrChange w:id="78" w:author="Britta" w:date="2011-10-02T09:24:00Z">
            <w:rPr>
              <w:szCs w:val="22"/>
            </w:rPr>
          </w:rPrChange>
        </w:rPr>
      </w:pPr>
      <w:r w:rsidRPr="00143D12">
        <w:rPr>
          <w:b/>
          <w:szCs w:val="22"/>
          <w:rPrChange w:id="79" w:author="Britta" w:date="2011-10-02T09:24:00Z">
            <w:rPr>
              <w:szCs w:val="22"/>
            </w:rPr>
          </w:rPrChange>
        </w:rPr>
        <w:t xml:space="preserve">Bobby </w:t>
      </w:r>
      <w:proofErr w:type="spellStart"/>
      <w:r w:rsidRPr="00143D12">
        <w:rPr>
          <w:b/>
          <w:szCs w:val="22"/>
          <w:rPrChange w:id="80" w:author="Britta" w:date="2011-10-02T09:24:00Z">
            <w:rPr>
              <w:szCs w:val="22"/>
            </w:rPr>
          </w:rPrChange>
        </w:rPr>
        <w:t>Rahal</w:t>
      </w:r>
      <w:proofErr w:type="spellEnd"/>
      <w:r w:rsidRPr="00143D12">
        <w:rPr>
          <w:b/>
          <w:szCs w:val="22"/>
          <w:rPrChange w:id="81" w:author="Britta" w:date="2011-10-02T09:24:00Z">
            <w:rPr>
              <w:szCs w:val="22"/>
            </w:rPr>
          </w:rPrChange>
        </w:rPr>
        <w:t>:</w:t>
      </w:r>
      <w:r w:rsidR="00C60134" w:rsidRPr="00143D12">
        <w:rPr>
          <w:szCs w:val="22"/>
          <w:rPrChange w:id="82" w:author="Britta" w:date="2011-10-02T09:24:00Z">
            <w:rPr>
              <w:szCs w:val="22"/>
            </w:rPr>
          </w:rPrChange>
        </w:rPr>
        <w:t xml:space="preserve"> „</w:t>
      </w:r>
      <w:r w:rsidR="00A433C4" w:rsidRPr="00143D12">
        <w:rPr>
          <w:szCs w:val="22"/>
          <w:rPrChange w:id="83" w:author="Britta" w:date="2011-10-02T09:24:00Z">
            <w:rPr>
              <w:szCs w:val="22"/>
            </w:rPr>
          </w:rPrChange>
        </w:rPr>
        <w:t xml:space="preserve">Wir sind mit dem Ziel angereist, die Herstellerwertung für BMW zugewinnen – und das haben wir geschafft. Das Rennen war nicht leicht. Wir hatten einige Reifenschäden und außerdem einen Zwischenfall mit einem langsameren Fahrzeug im Dunkeln. Das hat uns letztlich den Sieg gekostet, der natürlich immer unser Ziel ist. </w:t>
      </w:r>
      <w:r w:rsidR="007D2A4F" w:rsidRPr="00143D12">
        <w:rPr>
          <w:szCs w:val="22"/>
          <w:rPrChange w:id="84" w:author="Britta" w:date="2011-10-02T09:24:00Z">
            <w:rPr>
              <w:szCs w:val="22"/>
            </w:rPr>
          </w:rPrChange>
        </w:rPr>
        <w:t xml:space="preserve">Wie dem auch sei: </w:t>
      </w:r>
      <w:r w:rsidR="00A433C4" w:rsidRPr="00143D12">
        <w:rPr>
          <w:szCs w:val="22"/>
          <w:rPrChange w:id="85" w:author="Britta" w:date="2011-10-02T09:24:00Z">
            <w:rPr>
              <w:szCs w:val="22"/>
            </w:rPr>
          </w:rPrChange>
        </w:rPr>
        <w:t>Ich bin sehr zufrieden, dass wir bereits das zweite Mal in Folge die Herstellerwertung für BMW gewinnen konnten. Wir haben in diesem Projekt sehr starke Partner, bei denen ich mich für diese äußerst erfolgreiche Saison bedanken möchte.</w:t>
      </w:r>
      <w:r w:rsidR="00C60134" w:rsidRPr="00143D12">
        <w:rPr>
          <w:szCs w:val="22"/>
          <w:rPrChange w:id="86" w:author="Britta" w:date="2011-10-02T09:24:00Z">
            <w:rPr>
              <w:szCs w:val="22"/>
            </w:rPr>
          </w:rPrChange>
        </w:rPr>
        <w:t>“</w:t>
      </w:r>
    </w:p>
    <w:p w:rsidR="00E821A6" w:rsidRPr="00143D12" w:rsidRDefault="00E821A6" w:rsidP="001B07AC">
      <w:pPr>
        <w:spacing w:after="0" w:line="240" w:lineRule="auto"/>
        <w:rPr>
          <w:szCs w:val="22"/>
          <w:rPrChange w:id="87" w:author="Britta" w:date="2011-10-02T09:24:00Z">
            <w:rPr>
              <w:szCs w:val="22"/>
            </w:rPr>
          </w:rPrChange>
        </w:rPr>
      </w:pPr>
    </w:p>
    <w:p w:rsidR="00C60134" w:rsidRPr="00143D12" w:rsidRDefault="003545FA" w:rsidP="001B07AC">
      <w:pPr>
        <w:spacing w:after="0" w:line="240" w:lineRule="auto"/>
        <w:rPr>
          <w:szCs w:val="22"/>
          <w:rPrChange w:id="88" w:author="Britta" w:date="2011-10-02T09:24:00Z">
            <w:rPr>
              <w:szCs w:val="22"/>
            </w:rPr>
          </w:rPrChange>
        </w:rPr>
      </w:pPr>
      <w:r w:rsidRPr="00143D12">
        <w:rPr>
          <w:b/>
          <w:szCs w:val="22"/>
          <w:rPrChange w:id="89" w:author="Britta" w:date="2011-10-02T09:24:00Z">
            <w:rPr>
              <w:szCs w:val="22"/>
            </w:rPr>
          </w:rPrChange>
        </w:rPr>
        <w:t>Dirk Müller:</w:t>
      </w:r>
      <w:r w:rsidRPr="00143D12">
        <w:rPr>
          <w:szCs w:val="22"/>
          <w:rPrChange w:id="90" w:author="Britta" w:date="2011-10-02T09:24:00Z">
            <w:rPr>
              <w:szCs w:val="22"/>
            </w:rPr>
          </w:rPrChange>
        </w:rPr>
        <w:t xml:space="preserve"> „</w:t>
      </w:r>
      <w:r w:rsidR="001D7B76" w:rsidRPr="00143D12">
        <w:rPr>
          <w:szCs w:val="22"/>
          <w:rPrChange w:id="91" w:author="Britta" w:date="2011-10-02T09:24:00Z">
            <w:rPr>
              <w:szCs w:val="22"/>
            </w:rPr>
          </w:rPrChange>
        </w:rPr>
        <w:t>Ich hatte</w:t>
      </w:r>
      <w:r w:rsidR="00360FC7" w:rsidRPr="00143D12">
        <w:rPr>
          <w:szCs w:val="22"/>
          <w:rPrChange w:id="92" w:author="Britta" w:date="2011-10-02T09:24:00Z">
            <w:rPr>
              <w:szCs w:val="22"/>
            </w:rPr>
          </w:rPrChange>
        </w:rPr>
        <w:t xml:space="preserve"> im Rennen eine</w:t>
      </w:r>
      <w:r w:rsidR="001D7B76" w:rsidRPr="00143D12">
        <w:rPr>
          <w:szCs w:val="22"/>
          <w:rPrChange w:id="93" w:author="Britta" w:date="2011-10-02T09:24:00Z">
            <w:rPr>
              <w:szCs w:val="22"/>
            </w:rPr>
          </w:rPrChange>
        </w:rPr>
        <w:t xml:space="preserve"> </w:t>
      </w:r>
      <w:r w:rsidR="00360FC7" w:rsidRPr="00143D12">
        <w:rPr>
          <w:szCs w:val="22"/>
          <w:rPrChange w:id="94" w:author="Britta" w:date="2011-10-02T09:24:00Z">
            <w:rPr>
              <w:szCs w:val="22"/>
            </w:rPr>
          </w:rPrChange>
        </w:rPr>
        <w:t>Schrecksekunde.</w:t>
      </w:r>
      <w:r w:rsidR="001D7B76" w:rsidRPr="00143D12">
        <w:rPr>
          <w:szCs w:val="22"/>
          <w:rPrChange w:id="95" w:author="Britta" w:date="2011-10-02T09:24:00Z">
            <w:rPr>
              <w:szCs w:val="22"/>
            </w:rPr>
          </w:rPrChange>
        </w:rPr>
        <w:t xml:space="preserve"> Ich bin in einer blinden Senke im vierten Gang um ein Haar frontal in ein Fahrzeug gefahren. Ich habe in letzter Sekunde ausweichen können. Dabei habe ich rechts hinten einen leichten Schlag abbekommen, der einen längeren Boxenstopp erforderte. </w:t>
      </w:r>
      <w:r w:rsidR="00360FC7" w:rsidRPr="00143D12">
        <w:rPr>
          <w:szCs w:val="22"/>
          <w:rPrChange w:id="96" w:author="Britta" w:date="2011-10-02T09:24:00Z">
            <w:rPr>
              <w:szCs w:val="22"/>
            </w:rPr>
          </w:rPrChange>
        </w:rPr>
        <w:t>Aber im Moment bin ich einfach nur glücklich, dass ich hier unversehrt stehe.</w:t>
      </w:r>
      <w:r w:rsidR="001D7B76" w:rsidRPr="00143D12">
        <w:rPr>
          <w:szCs w:val="22"/>
          <w:rPrChange w:id="97" w:author="Britta" w:date="2011-10-02T09:24:00Z">
            <w:rPr>
              <w:szCs w:val="22"/>
            </w:rPr>
          </w:rPrChange>
        </w:rPr>
        <w:t xml:space="preserve"> </w:t>
      </w:r>
      <w:r w:rsidR="00360FC7" w:rsidRPr="00143D12">
        <w:rPr>
          <w:szCs w:val="22"/>
          <w:rPrChange w:id="98" w:author="Britta" w:date="2011-10-02T09:24:00Z">
            <w:rPr>
              <w:szCs w:val="22"/>
            </w:rPr>
          </w:rPrChange>
        </w:rPr>
        <w:t>Abgesehen davon bin ich überglücklich mit dem Saisonverlauf</w:t>
      </w:r>
      <w:r w:rsidR="00F74E01" w:rsidRPr="00143D12">
        <w:rPr>
          <w:szCs w:val="22"/>
          <w:rPrChange w:id="99" w:author="Britta" w:date="2011-10-02T09:24:00Z">
            <w:rPr>
              <w:szCs w:val="22"/>
            </w:rPr>
          </w:rPrChange>
        </w:rPr>
        <w:t xml:space="preserve"> </w:t>
      </w:r>
      <w:r w:rsidR="00360FC7" w:rsidRPr="00143D12">
        <w:rPr>
          <w:szCs w:val="22"/>
          <w:rPrChange w:id="100" w:author="Britta" w:date="2011-10-02T09:24:00Z">
            <w:rPr>
              <w:szCs w:val="22"/>
            </w:rPr>
          </w:rPrChange>
        </w:rPr>
        <w:t>und auch</w:t>
      </w:r>
      <w:r w:rsidR="00F74E01" w:rsidRPr="00143D12">
        <w:rPr>
          <w:szCs w:val="22"/>
          <w:rPrChange w:id="101" w:author="Britta" w:date="2011-10-02T09:24:00Z">
            <w:rPr>
              <w:szCs w:val="22"/>
            </w:rPr>
          </w:rPrChange>
        </w:rPr>
        <w:t xml:space="preserve"> darüber</w:t>
      </w:r>
      <w:r w:rsidR="00360FC7" w:rsidRPr="00143D12">
        <w:rPr>
          <w:szCs w:val="22"/>
          <w:rPrChange w:id="102" w:author="Britta" w:date="2011-10-02T09:24:00Z">
            <w:rPr>
              <w:szCs w:val="22"/>
            </w:rPr>
          </w:rPrChange>
        </w:rPr>
        <w:t xml:space="preserve">, die Fahrerwertung bereits im </w:t>
      </w:r>
      <w:r w:rsidR="00F74E01" w:rsidRPr="00143D12">
        <w:rPr>
          <w:szCs w:val="22"/>
          <w:rPrChange w:id="103" w:author="Britta" w:date="2011-10-02T09:24:00Z">
            <w:rPr>
              <w:szCs w:val="22"/>
            </w:rPr>
          </w:rPrChange>
        </w:rPr>
        <w:t>vor</w:t>
      </w:r>
      <w:r w:rsidR="00360FC7" w:rsidRPr="00143D12">
        <w:rPr>
          <w:szCs w:val="22"/>
          <w:rPrChange w:id="104" w:author="Britta" w:date="2011-10-02T09:24:00Z">
            <w:rPr>
              <w:szCs w:val="22"/>
            </w:rPr>
          </w:rPrChange>
        </w:rPr>
        <w:t>letzten Rennen gewonnen zu haben. Wir können sehr stolz auf das Erreichte sein.</w:t>
      </w:r>
      <w:r w:rsidRPr="00143D12">
        <w:rPr>
          <w:szCs w:val="22"/>
          <w:rPrChange w:id="105" w:author="Britta" w:date="2011-10-02T09:24:00Z">
            <w:rPr>
              <w:szCs w:val="22"/>
            </w:rPr>
          </w:rPrChange>
        </w:rPr>
        <w:t xml:space="preserve">“ </w:t>
      </w:r>
    </w:p>
    <w:p w:rsidR="00C60134" w:rsidRPr="00143D12" w:rsidRDefault="00C60134" w:rsidP="001B07AC">
      <w:pPr>
        <w:spacing w:after="0" w:line="240" w:lineRule="auto"/>
        <w:rPr>
          <w:szCs w:val="22"/>
          <w:rPrChange w:id="106" w:author="Britta" w:date="2011-10-02T09:24:00Z">
            <w:rPr>
              <w:szCs w:val="22"/>
            </w:rPr>
          </w:rPrChange>
        </w:rPr>
      </w:pPr>
    </w:p>
    <w:p w:rsidR="00C60134" w:rsidRPr="00143D12" w:rsidRDefault="003545FA" w:rsidP="001B07AC">
      <w:pPr>
        <w:spacing w:after="0" w:line="240" w:lineRule="auto"/>
        <w:rPr>
          <w:szCs w:val="22"/>
          <w:rPrChange w:id="107" w:author="Britta" w:date="2011-10-02T09:24:00Z">
            <w:rPr>
              <w:szCs w:val="22"/>
            </w:rPr>
          </w:rPrChange>
        </w:rPr>
      </w:pPr>
      <w:r w:rsidRPr="00143D12">
        <w:rPr>
          <w:b/>
          <w:szCs w:val="22"/>
          <w:rPrChange w:id="108" w:author="Britta" w:date="2011-10-02T09:24:00Z">
            <w:rPr>
              <w:szCs w:val="22"/>
            </w:rPr>
          </w:rPrChange>
        </w:rPr>
        <w:t xml:space="preserve">Joey Hand: </w:t>
      </w:r>
      <w:r w:rsidRPr="00143D12">
        <w:rPr>
          <w:szCs w:val="22"/>
          <w:rPrChange w:id="109" w:author="Britta" w:date="2011-10-02T09:24:00Z">
            <w:rPr>
              <w:szCs w:val="22"/>
            </w:rPr>
          </w:rPrChange>
        </w:rPr>
        <w:t>„</w:t>
      </w:r>
      <w:r w:rsidR="007624E3" w:rsidRPr="00143D12">
        <w:rPr>
          <w:szCs w:val="22"/>
          <w:rPrChange w:id="110" w:author="Britta" w:date="2011-10-02T09:24:00Z">
            <w:rPr>
              <w:szCs w:val="22"/>
            </w:rPr>
          </w:rPrChange>
        </w:rPr>
        <w:t>Es ist ein fantastisches Gefühl, bei diesem Rennen als</w:t>
      </w:r>
      <w:r w:rsidR="00B202CA" w:rsidRPr="00143D12">
        <w:rPr>
          <w:szCs w:val="22"/>
          <w:rPrChange w:id="111" w:author="Britta" w:date="2011-10-02T09:24:00Z">
            <w:rPr>
              <w:szCs w:val="22"/>
            </w:rPr>
          </w:rPrChange>
        </w:rPr>
        <w:t xml:space="preserve"> vorzeitiger</w:t>
      </w:r>
      <w:r w:rsidR="007624E3" w:rsidRPr="00143D12">
        <w:rPr>
          <w:szCs w:val="22"/>
          <w:rPrChange w:id="112" w:author="Britta" w:date="2011-10-02T09:24:00Z">
            <w:rPr>
              <w:szCs w:val="22"/>
            </w:rPr>
          </w:rPrChange>
        </w:rPr>
        <w:t xml:space="preserve"> Meister an</w:t>
      </w:r>
      <w:r w:rsidR="00F74E01" w:rsidRPr="00143D12">
        <w:rPr>
          <w:szCs w:val="22"/>
          <w:rPrChange w:id="113" w:author="Britta" w:date="2011-10-02T09:24:00Z">
            <w:rPr>
              <w:szCs w:val="22"/>
            </w:rPr>
          </w:rPrChange>
        </w:rPr>
        <w:t>ge</w:t>
      </w:r>
      <w:r w:rsidR="007624E3" w:rsidRPr="00143D12">
        <w:rPr>
          <w:szCs w:val="22"/>
          <w:rPrChange w:id="114" w:author="Britta" w:date="2011-10-02T09:24:00Z">
            <w:rPr>
              <w:szCs w:val="22"/>
            </w:rPr>
          </w:rPrChange>
        </w:rPr>
        <w:t xml:space="preserve">treten zu </w:t>
      </w:r>
      <w:r w:rsidR="00F74E01" w:rsidRPr="00143D12">
        <w:rPr>
          <w:szCs w:val="22"/>
          <w:rPrChange w:id="115" w:author="Britta" w:date="2011-10-02T09:24:00Z">
            <w:rPr>
              <w:szCs w:val="22"/>
            </w:rPr>
          </w:rPrChange>
        </w:rPr>
        <w:t>sein</w:t>
      </w:r>
      <w:r w:rsidR="007624E3" w:rsidRPr="00143D12">
        <w:rPr>
          <w:szCs w:val="22"/>
          <w:rPrChange w:id="116" w:author="Britta" w:date="2011-10-02T09:24:00Z">
            <w:rPr>
              <w:szCs w:val="22"/>
            </w:rPr>
          </w:rPrChange>
        </w:rPr>
        <w:t>. Mir fällt eine große Last von den Schultern.</w:t>
      </w:r>
      <w:r w:rsidR="00F74E01" w:rsidRPr="00143D12">
        <w:rPr>
          <w:szCs w:val="22"/>
          <w:rPrChange w:id="117" w:author="Britta" w:date="2011-10-02T09:24:00Z">
            <w:rPr>
              <w:szCs w:val="22"/>
            </w:rPr>
          </w:rPrChange>
        </w:rPr>
        <w:t xml:space="preserve"> Jeder bringt sich fantastisch in dieses Projekt ein:</w:t>
      </w:r>
      <w:r w:rsidR="007624E3" w:rsidRPr="00143D12">
        <w:rPr>
          <w:szCs w:val="22"/>
          <w:rPrChange w:id="118" w:author="Britta" w:date="2011-10-02T09:24:00Z">
            <w:rPr>
              <w:szCs w:val="22"/>
            </w:rPr>
          </w:rPrChange>
        </w:rPr>
        <w:t xml:space="preserve"> </w:t>
      </w:r>
      <w:r w:rsidR="00F74E01" w:rsidRPr="00143D12">
        <w:rPr>
          <w:szCs w:val="22"/>
          <w:rPrChange w:id="119" w:author="Britta" w:date="2011-10-02T09:24:00Z">
            <w:rPr>
              <w:szCs w:val="22"/>
            </w:rPr>
          </w:rPrChange>
        </w:rPr>
        <w:t>das</w:t>
      </w:r>
      <w:r w:rsidR="007624E3" w:rsidRPr="00143D12">
        <w:rPr>
          <w:szCs w:val="22"/>
          <w:rPrChange w:id="120" w:author="Britta" w:date="2011-10-02T09:24:00Z">
            <w:rPr>
              <w:szCs w:val="22"/>
            </w:rPr>
          </w:rPrChange>
        </w:rPr>
        <w:t xml:space="preserve"> ganze Team, BMW Motorsport, BMW Team RLL, Dunlop und </w:t>
      </w:r>
      <w:proofErr w:type="spellStart"/>
      <w:r w:rsidR="007624E3" w:rsidRPr="00143D12">
        <w:rPr>
          <w:szCs w:val="22"/>
          <w:rPrChange w:id="121" w:author="Britta" w:date="2011-10-02T09:24:00Z">
            <w:rPr>
              <w:szCs w:val="22"/>
            </w:rPr>
          </w:rPrChange>
        </w:rPr>
        <w:t>Crowne</w:t>
      </w:r>
      <w:proofErr w:type="spellEnd"/>
      <w:r w:rsidR="007624E3" w:rsidRPr="00143D12">
        <w:rPr>
          <w:szCs w:val="22"/>
          <w:rPrChange w:id="122" w:author="Britta" w:date="2011-10-02T09:24:00Z">
            <w:rPr>
              <w:szCs w:val="22"/>
            </w:rPr>
          </w:rPrChange>
        </w:rPr>
        <w:t xml:space="preserve"> </w:t>
      </w:r>
      <w:proofErr w:type="spellStart"/>
      <w:r w:rsidR="007624E3" w:rsidRPr="00143D12">
        <w:rPr>
          <w:szCs w:val="22"/>
          <w:rPrChange w:id="123" w:author="Britta" w:date="2011-10-02T09:24:00Z">
            <w:rPr>
              <w:szCs w:val="22"/>
            </w:rPr>
          </w:rPrChange>
        </w:rPr>
        <w:t>Plaza</w:t>
      </w:r>
      <w:proofErr w:type="spellEnd"/>
      <w:r w:rsidR="007624E3" w:rsidRPr="00143D12">
        <w:rPr>
          <w:szCs w:val="22"/>
          <w:rPrChange w:id="124" w:author="Britta" w:date="2011-10-02T09:24:00Z">
            <w:rPr>
              <w:szCs w:val="22"/>
            </w:rPr>
          </w:rPrChange>
        </w:rPr>
        <w:t>. Diese Meisterschaft wurde nicht von Dirk oder von mir oder einer Einzelperson gewonnen, sondern darauf hat jeder im Projekt drei Jahre lang hingearbeitet. Niemand von Deutschland bis hier in d</w:t>
      </w:r>
      <w:r w:rsidR="007D2A4F" w:rsidRPr="00143D12">
        <w:rPr>
          <w:szCs w:val="22"/>
          <w:rPrChange w:id="125" w:author="Britta" w:date="2011-10-02T09:24:00Z">
            <w:rPr>
              <w:szCs w:val="22"/>
            </w:rPr>
          </w:rPrChange>
        </w:rPr>
        <w:t>ie</w:t>
      </w:r>
      <w:r w:rsidR="007624E3" w:rsidRPr="00143D12">
        <w:rPr>
          <w:szCs w:val="22"/>
          <w:rPrChange w:id="126" w:author="Britta" w:date="2011-10-02T09:24:00Z">
            <w:rPr>
              <w:szCs w:val="22"/>
            </w:rPr>
          </w:rPrChange>
        </w:rPr>
        <w:t xml:space="preserve"> USA hat sich auch nur einen Moment ausgeruht. Wir haben uns permanent weiterverbessert. Der BMW M3 GT ist das am besten zu fahrende und coolste Auto</w:t>
      </w:r>
      <w:r w:rsidR="00784D2C" w:rsidRPr="00143D12">
        <w:rPr>
          <w:szCs w:val="22"/>
          <w:rPrChange w:id="127" w:author="Britta" w:date="2011-10-02T09:24:00Z">
            <w:rPr>
              <w:szCs w:val="22"/>
            </w:rPr>
          </w:rPrChange>
        </w:rPr>
        <w:t>, das ich jemals gefahren habe</w:t>
      </w:r>
      <w:r w:rsidR="007624E3" w:rsidRPr="00143D12">
        <w:rPr>
          <w:szCs w:val="22"/>
          <w:rPrChange w:id="128" w:author="Britta" w:date="2011-10-02T09:24:00Z">
            <w:rPr>
              <w:szCs w:val="22"/>
            </w:rPr>
          </w:rPrChange>
        </w:rPr>
        <w:t>. Kurz</w:t>
      </w:r>
      <w:r w:rsidR="00F74E01" w:rsidRPr="00143D12">
        <w:rPr>
          <w:szCs w:val="22"/>
          <w:rPrChange w:id="129" w:author="Britta" w:date="2011-10-02T09:24:00Z">
            <w:rPr>
              <w:szCs w:val="22"/>
            </w:rPr>
          </w:rPrChange>
        </w:rPr>
        <w:t>um</w:t>
      </w:r>
      <w:r w:rsidR="007624E3" w:rsidRPr="00143D12">
        <w:rPr>
          <w:szCs w:val="22"/>
          <w:rPrChange w:id="130" w:author="Britta" w:date="2011-10-02T09:24:00Z">
            <w:rPr>
              <w:szCs w:val="22"/>
            </w:rPr>
          </w:rPrChange>
        </w:rPr>
        <w:t>: Ich hatte einfach das beste Jahr meine</w:t>
      </w:r>
      <w:r w:rsidR="00F74E01" w:rsidRPr="00143D12">
        <w:rPr>
          <w:szCs w:val="22"/>
          <w:rPrChange w:id="131" w:author="Britta" w:date="2011-10-02T09:24:00Z">
            <w:rPr>
              <w:szCs w:val="22"/>
            </w:rPr>
          </w:rPrChange>
        </w:rPr>
        <w:t>r</w:t>
      </w:r>
      <w:r w:rsidR="007624E3" w:rsidRPr="00143D12">
        <w:rPr>
          <w:szCs w:val="22"/>
          <w:rPrChange w:id="132" w:author="Britta" w:date="2011-10-02T09:24:00Z">
            <w:rPr>
              <w:szCs w:val="22"/>
            </w:rPr>
          </w:rPrChange>
        </w:rPr>
        <w:t xml:space="preserve"> </w:t>
      </w:r>
      <w:r w:rsidR="00784D2C" w:rsidRPr="00143D12">
        <w:rPr>
          <w:szCs w:val="22"/>
          <w:rPrChange w:id="133" w:author="Britta" w:date="2011-10-02T09:24:00Z">
            <w:rPr>
              <w:szCs w:val="22"/>
            </w:rPr>
          </w:rPrChange>
        </w:rPr>
        <w:t>Karriere.</w:t>
      </w:r>
      <w:r w:rsidR="00360FC7" w:rsidRPr="00143D12">
        <w:rPr>
          <w:szCs w:val="22"/>
          <w:rPrChange w:id="134" w:author="Britta" w:date="2011-10-02T09:24:00Z">
            <w:rPr>
              <w:szCs w:val="22"/>
            </w:rPr>
          </w:rPrChange>
        </w:rPr>
        <w:t>“</w:t>
      </w:r>
    </w:p>
    <w:p w:rsidR="007624E3" w:rsidRPr="00143D12" w:rsidRDefault="007624E3" w:rsidP="001B07AC">
      <w:pPr>
        <w:spacing w:after="0" w:line="240" w:lineRule="auto"/>
        <w:rPr>
          <w:szCs w:val="22"/>
          <w:rPrChange w:id="135" w:author="Britta" w:date="2011-10-02T09:24:00Z">
            <w:rPr>
              <w:szCs w:val="22"/>
            </w:rPr>
          </w:rPrChange>
        </w:rPr>
      </w:pPr>
    </w:p>
    <w:p w:rsidR="00C60134" w:rsidRPr="00143D12" w:rsidRDefault="003545FA" w:rsidP="001B07AC">
      <w:pPr>
        <w:spacing w:after="0" w:line="240" w:lineRule="auto"/>
        <w:rPr>
          <w:szCs w:val="22"/>
          <w:rPrChange w:id="136" w:author="Britta" w:date="2011-10-02T09:24:00Z">
            <w:rPr>
              <w:szCs w:val="22"/>
            </w:rPr>
          </w:rPrChange>
        </w:rPr>
      </w:pPr>
      <w:r w:rsidRPr="00143D12">
        <w:rPr>
          <w:b/>
          <w:szCs w:val="22"/>
          <w:rPrChange w:id="137" w:author="Britta" w:date="2011-10-02T09:24:00Z">
            <w:rPr>
              <w:szCs w:val="22"/>
            </w:rPr>
          </w:rPrChange>
        </w:rPr>
        <w:t>Andy Priaulx:</w:t>
      </w:r>
      <w:r w:rsidRPr="00143D12">
        <w:rPr>
          <w:szCs w:val="22"/>
          <w:rPrChange w:id="138" w:author="Britta" w:date="2011-10-02T09:24:00Z">
            <w:rPr>
              <w:szCs w:val="22"/>
            </w:rPr>
          </w:rPrChange>
        </w:rPr>
        <w:t xml:space="preserve"> „</w:t>
      </w:r>
      <w:r w:rsidR="002C19AA" w:rsidRPr="00143D12">
        <w:rPr>
          <w:szCs w:val="22"/>
          <w:rPrChange w:id="139" w:author="Britta" w:date="2011-10-02T09:24:00Z">
            <w:rPr>
              <w:szCs w:val="22"/>
            </w:rPr>
          </w:rPrChange>
        </w:rPr>
        <w:t xml:space="preserve">Ich habe schon den Saisonauftakt in </w:t>
      </w:r>
      <w:proofErr w:type="spellStart"/>
      <w:r w:rsidR="002C19AA" w:rsidRPr="00143D12">
        <w:rPr>
          <w:szCs w:val="22"/>
          <w:rPrChange w:id="140" w:author="Britta" w:date="2011-10-02T09:24:00Z">
            <w:rPr>
              <w:szCs w:val="22"/>
            </w:rPr>
          </w:rPrChange>
        </w:rPr>
        <w:t>Sebring</w:t>
      </w:r>
      <w:proofErr w:type="spellEnd"/>
      <w:r w:rsidR="002C19AA" w:rsidRPr="00143D12">
        <w:rPr>
          <w:szCs w:val="22"/>
          <w:rPrChange w:id="141" w:author="Britta" w:date="2011-10-02T09:24:00Z">
            <w:rPr>
              <w:szCs w:val="22"/>
            </w:rPr>
          </w:rPrChange>
        </w:rPr>
        <w:t xml:space="preserve"> bestritten, wo die Erfolgssaison für das Team begann</w:t>
      </w:r>
      <w:r w:rsidR="005F0419" w:rsidRPr="00143D12">
        <w:rPr>
          <w:szCs w:val="22"/>
          <w:rPrChange w:id="142" w:author="Britta" w:date="2011-10-02T09:24:00Z">
            <w:rPr>
              <w:szCs w:val="22"/>
            </w:rPr>
          </w:rPrChange>
        </w:rPr>
        <w:t>. E</w:t>
      </w:r>
      <w:r w:rsidR="002C19AA" w:rsidRPr="00143D12">
        <w:rPr>
          <w:szCs w:val="22"/>
          <w:rPrChange w:id="143" w:author="Britta" w:date="2011-10-02T09:24:00Z">
            <w:rPr>
              <w:szCs w:val="22"/>
            </w:rPr>
          </w:rPrChange>
        </w:rPr>
        <w:t>s war somit ein großartiges Erlebnis, ein weiteres Mal für das BMW Team RLL</w:t>
      </w:r>
      <w:r w:rsidR="005F0419" w:rsidRPr="00143D12">
        <w:rPr>
          <w:szCs w:val="22"/>
          <w:rPrChange w:id="144" w:author="Britta" w:date="2011-10-02T09:24:00Z">
            <w:rPr>
              <w:szCs w:val="22"/>
            </w:rPr>
          </w:rPrChange>
        </w:rPr>
        <w:t xml:space="preserve"> antreten zu können, diesmal</w:t>
      </w:r>
      <w:r w:rsidR="002C19AA" w:rsidRPr="00143D12">
        <w:rPr>
          <w:szCs w:val="22"/>
          <w:rPrChange w:id="145" w:author="Britta" w:date="2011-10-02T09:24:00Z">
            <w:rPr>
              <w:szCs w:val="22"/>
            </w:rPr>
          </w:rPrChange>
        </w:rPr>
        <w:t xml:space="preserve"> hier </w:t>
      </w:r>
      <w:proofErr w:type="gramStart"/>
      <w:r w:rsidR="002C19AA" w:rsidRPr="00143D12">
        <w:rPr>
          <w:szCs w:val="22"/>
          <w:rPrChange w:id="146" w:author="Britta" w:date="2011-10-02T09:24:00Z">
            <w:rPr>
              <w:szCs w:val="22"/>
            </w:rPr>
          </w:rPrChange>
        </w:rPr>
        <w:t>beim</w:t>
      </w:r>
      <w:proofErr w:type="gramEnd"/>
      <w:r w:rsidR="002C19AA" w:rsidRPr="00143D12">
        <w:rPr>
          <w:szCs w:val="22"/>
          <w:rPrChange w:id="147" w:author="Britta" w:date="2011-10-02T09:24:00Z">
            <w:rPr>
              <w:szCs w:val="22"/>
            </w:rPr>
          </w:rPrChange>
        </w:rPr>
        <w:t xml:space="preserve"> Petit Le Mans. Die Atmosphäre ist</w:t>
      </w:r>
      <w:r w:rsidR="005F0419" w:rsidRPr="00143D12">
        <w:rPr>
          <w:szCs w:val="22"/>
          <w:rPrChange w:id="148" w:author="Britta" w:date="2011-10-02T09:24:00Z">
            <w:rPr>
              <w:szCs w:val="22"/>
            </w:rPr>
          </w:rPrChange>
        </w:rPr>
        <w:t xml:space="preserve"> einfach</w:t>
      </w:r>
      <w:r w:rsidR="002C19AA" w:rsidRPr="00143D12">
        <w:rPr>
          <w:szCs w:val="22"/>
          <w:rPrChange w:id="149" w:author="Britta" w:date="2011-10-02T09:24:00Z">
            <w:rPr>
              <w:szCs w:val="22"/>
            </w:rPr>
          </w:rPrChange>
        </w:rPr>
        <w:t xml:space="preserve"> sensationell.</w:t>
      </w:r>
      <w:r w:rsidR="005F0419" w:rsidRPr="00143D12">
        <w:rPr>
          <w:szCs w:val="22"/>
          <w:rPrChange w:id="150" w:author="Britta" w:date="2011-10-02T09:24:00Z">
            <w:rPr>
              <w:szCs w:val="22"/>
            </w:rPr>
          </w:rPrChange>
        </w:rPr>
        <w:t xml:space="preserve"> Es geht auf der Rennstrecke sehr hektisch zu, da</w:t>
      </w:r>
      <w:r w:rsidR="002C19AA" w:rsidRPr="00143D12">
        <w:rPr>
          <w:szCs w:val="22"/>
          <w:rPrChange w:id="151" w:author="Britta" w:date="2011-10-02T09:24:00Z">
            <w:rPr>
              <w:szCs w:val="22"/>
            </w:rPr>
          </w:rPrChange>
        </w:rPr>
        <w:t xml:space="preserve"> sehr viele Autos am Start</w:t>
      </w:r>
      <w:r w:rsidR="005F0419" w:rsidRPr="00143D12">
        <w:rPr>
          <w:szCs w:val="22"/>
          <w:rPrChange w:id="152" w:author="Britta" w:date="2011-10-02T09:24:00Z">
            <w:rPr>
              <w:szCs w:val="22"/>
            </w:rPr>
          </w:rPrChange>
        </w:rPr>
        <w:t xml:space="preserve"> sind</w:t>
      </w:r>
      <w:r w:rsidR="002C19AA" w:rsidRPr="00143D12">
        <w:rPr>
          <w:szCs w:val="22"/>
          <w:rPrChange w:id="153" w:author="Britta" w:date="2011-10-02T09:24:00Z">
            <w:rPr>
              <w:szCs w:val="22"/>
            </w:rPr>
          </w:rPrChange>
        </w:rPr>
        <w:t>. Der BMW M3 GT ist ein tolles Auto – wir waren</w:t>
      </w:r>
      <w:r w:rsidR="00784D2C" w:rsidRPr="00143D12">
        <w:rPr>
          <w:szCs w:val="22"/>
          <w:rPrChange w:id="154" w:author="Britta" w:date="2011-10-02T09:24:00Z">
            <w:rPr>
              <w:szCs w:val="22"/>
            </w:rPr>
          </w:rPrChange>
        </w:rPr>
        <w:t xml:space="preserve"> sogar</w:t>
      </w:r>
      <w:r w:rsidR="002C19AA" w:rsidRPr="00143D12">
        <w:rPr>
          <w:szCs w:val="22"/>
          <w:rPrChange w:id="155" w:author="Britta" w:date="2011-10-02T09:24:00Z">
            <w:rPr>
              <w:szCs w:val="22"/>
            </w:rPr>
          </w:rPrChange>
        </w:rPr>
        <w:t xml:space="preserve"> in der Lage, die gleichen Rundenzeiten wie einige Prototypen mitzugehen. Glückwunsch an meine Teamkollegen Dirk Müller und Joey, die den Fahrertitel für sich entschieden haben</w:t>
      </w:r>
      <w:r w:rsidR="00784D2C" w:rsidRPr="00143D12">
        <w:rPr>
          <w:szCs w:val="22"/>
          <w:rPrChange w:id="156" w:author="Britta" w:date="2011-10-02T09:24:00Z">
            <w:rPr>
              <w:szCs w:val="22"/>
            </w:rPr>
          </w:rPrChange>
        </w:rPr>
        <w:t>, sowie an das ganze Team. Ich habe das Wochenende sehr genossen.</w:t>
      </w:r>
      <w:r w:rsidRPr="00143D12">
        <w:rPr>
          <w:szCs w:val="22"/>
          <w:rPrChange w:id="157" w:author="Britta" w:date="2011-10-02T09:24:00Z">
            <w:rPr>
              <w:szCs w:val="22"/>
            </w:rPr>
          </w:rPrChange>
        </w:rPr>
        <w:t>“</w:t>
      </w:r>
    </w:p>
    <w:p w:rsidR="00C60134" w:rsidRPr="00143D12" w:rsidRDefault="00C60134" w:rsidP="001B07AC">
      <w:pPr>
        <w:spacing w:after="0" w:line="240" w:lineRule="auto"/>
        <w:rPr>
          <w:szCs w:val="22"/>
          <w:rPrChange w:id="158" w:author="Britta" w:date="2011-10-02T09:24:00Z">
            <w:rPr>
              <w:szCs w:val="22"/>
            </w:rPr>
          </w:rPrChange>
        </w:rPr>
      </w:pPr>
    </w:p>
    <w:p w:rsidR="00C60134" w:rsidRPr="00143D12" w:rsidRDefault="00C60134" w:rsidP="001B07AC">
      <w:pPr>
        <w:spacing w:after="0" w:line="240" w:lineRule="auto"/>
        <w:rPr>
          <w:szCs w:val="22"/>
          <w:rPrChange w:id="159" w:author="Britta" w:date="2011-10-02T09:24:00Z">
            <w:rPr>
              <w:szCs w:val="22"/>
            </w:rPr>
          </w:rPrChange>
        </w:rPr>
      </w:pPr>
      <w:bookmarkStart w:id="160" w:name="OLE_LINK1"/>
      <w:bookmarkStart w:id="161" w:name="OLE_LINK2"/>
      <w:r w:rsidRPr="00143D12">
        <w:rPr>
          <w:b/>
          <w:szCs w:val="22"/>
          <w:rPrChange w:id="162" w:author="Britta" w:date="2011-10-02T09:24:00Z">
            <w:rPr>
              <w:szCs w:val="22"/>
            </w:rPr>
          </w:rPrChange>
        </w:rPr>
        <w:t>Dirk Werner:</w:t>
      </w:r>
      <w:r w:rsidRPr="00143D12">
        <w:rPr>
          <w:szCs w:val="22"/>
          <w:rPrChange w:id="163" w:author="Britta" w:date="2011-10-02T09:24:00Z">
            <w:rPr>
              <w:szCs w:val="22"/>
            </w:rPr>
          </w:rPrChange>
        </w:rPr>
        <w:t xml:space="preserve"> „</w:t>
      </w:r>
      <w:r w:rsidR="001D7B76" w:rsidRPr="00143D12">
        <w:rPr>
          <w:szCs w:val="22"/>
          <w:rPrChange w:id="164" w:author="Britta" w:date="2011-10-02T09:24:00Z">
            <w:rPr>
              <w:szCs w:val="22"/>
            </w:rPr>
          </w:rPrChange>
        </w:rPr>
        <w:t xml:space="preserve">Letztlich ist es natürlich schade, dass wir ganz am Schluss noch den zweiten Platz verloren haben. Aber auch mit dem dritten </w:t>
      </w:r>
      <w:r w:rsidR="00E420FA" w:rsidRPr="00143D12">
        <w:rPr>
          <w:szCs w:val="22"/>
          <w:rPrChange w:id="165" w:author="Britta" w:date="2011-10-02T09:24:00Z">
            <w:rPr>
              <w:szCs w:val="22"/>
            </w:rPr>
          </w:rPrChange>
        </w:rPr>
        <w:t>Rang</w:t>
      </w:r>
      <w:r w:rsidR="001D7B76" w:rsidRPr="00143D12">
        <w:rPr>
          <w:szCs w:val="22"/>
          <w:rPrChange w:id="166" w:author="Britta" w:date="2011-10-02T09:24:00Z">
            <w:rPr>
              <w:szCs w:val="22"/>
            </w:rPr>
          </w:rPrChange>
        </w:rPr>
        <w:t xml:space="preserve"> haben wir die Herstellerwertung für BMW gewinnen können – das war natürlich das Hauptziel. Es war ein sehr hartes Rennen. So wie die ganze Saison </w:t>
      </w:r>
      <w:r w:rsidR="00E420FA" w:rsidRPr="00143D12">
        <w:rPr>
          <w:szCs w:val="22"/>
          <w:rPrChange w:id="167" w:author="Britta" w:date="2011-10-02T09:24:00Z">
            <w:rPr>
              <w:szCs w:val="22"/>
            </w:rPr>
          </w:rPrChange>
        </w:rPr>
        <w:t xml:space="preserve">über </w:t>
      </w:r>
      <w:r w:rsidR="001D7B76" w:rsidRPr="00143D12">
        <w:rPr>
          <w:szCs w:val="22"/>
          <w:rPrChange w:id="168" w:author="Britta" w:date="2011-10-02T09:24:00Z">
            <w:rPr>
              <w:szCs w:val="22"/>
            </w:rPr>
          </w:rPrChange>
        </w:rPr>
        <w:t xml:space="preserve">hat das Team uns </w:t>
      </w:r>
      <w:r w:rsidR="00E420FA" w:rsidRPr="00143D12">
        <w:rPr>
          <w:szCs w:val="22"/>
          <w:rPrChange w:id="169" w:author="Britta" w:date="2011-10-02T09:24:00Z">
            <w:rPr>
              <w:szCs w:val="22"/>
            </w:rPr>
          </w:rPrChange>
        </w:rPr>
        <w:t xml:space="preserve">auch diesmal </w:t>
      </w:r>
      <w:r w:rsidR="001D7B76" w:rsidRPr="00143D12">
        <w:rPr>
          <w:szCs w:val="22"/>
          <w:rPrChange w:id="170" w:author="Britta" w:date="2011-10-02T09:24:00Z">
            <w:rPr>
              <w:szCs w:val="22"/>
            </w:rPr>
          </w:rPrChange>
        </w:rPr>
        <w:t>mit guten Boxenstopps immer wieder nach vorne gebracht. Die entscheidenden Faktoren für die großen Erfolge in dieser Saison waren der BMW M3 GT – und das Team, das einen großartigen Job gemacht hat.</w:t>
      </w:r>
      <w:r w:rsidRPr="00143D12">
        <w:rPr>
          <w:szCs w:val="22"/>
          <w:rPrChange w:id="171" w:author="Britta" w:date="2011-10-02T09:24:00Z">
            <w:rPr>
              <w:szCs w:val="22"/>
            </w:rPr>
          </w:rPrChange>
        </w:rPr>
        <w:t>“</w:t>
      </w:r>
    </w:p>
    <w:bookmarkEnd w:id="160"/>
    <w:bookmarkEnd w:id="161"/>
    <w:p w:rsidR="00C60134" w:rsidRPr="00143D12" w:rsidRDefault="00C60134" w:rsidP="001B07AC">
      <w:pPr>
        <w:spacing w:after="0" w:line="240" w:lineRule="auto"/>
        <w:rPr>
          <w:szCs w:val="22"/>
          <w:rPrChange w:id="172" w:author="Britta" w:date="2011-10-02T09:24:00Z">
            <w:rPr>
              <w:szCs w:val="22"/>
            </w:rPr>
          </w:rPrChange>
        </w:rPr>
      </w:pPr>
    </w:p>
    <w:p w:rsidR="00C60134" w:rsidRPr="00143D12" w:rsidRDefault="00C60134" w:rsidP="001B07AC">
      <w:pPr>
        <w:spacing w:after="0" w:line="240" w:lineRule="auto"/>
        <w:rPr>
          <w:szCs w:val="22"/>
          <w:rPrChange w:id="173" w:author="Britta" w:date="2011-10-02T09:24:00Z">
            <w:rPr>
              <w:szCs w:val="22"/>
            </w:rPr>
          </w:rPrChange>
        </w:rPr>
      </w:pPr>
      <w:r w:rsidRPr="00143D12">
        <w:rPr>
          <w:b/>
          <w:szCs w:val="22"/>
          <w:rPrChange w:id="174" w:author="Britta" w:date="2011-10-02T09:24:00Z">
            <w:rPr>
              <w:szCs w:val="22"/>
            </w:rPr>
          </w:rPrChange>
        </w:rPr>
        <w:lastRenderedPageBreak/>
        <w:t xml:space="preserve">Bill </w:t>
      </w:r>
      <w:proofErr w:type="spellStart"/>
      <w:r w:rsidRPr="00143D12">
        <w:rPr>
          <w:b/>
          <w:szCs w:val="22"/>
          <w:rPrChange w:id="175" w:author="Britta" w:date="2011-10-02T09:24:00Z">
            <w:rPr>
              <w:szCs w:val="22"/>
            </w:rPr>
          </w:rPrChange>
        </w:rPr>
        <w:t>Auberlen</w:t>
      </w:r>
      <w:proofErr w:type="spellEnd"/>
      <w:r w:rsidRPr="00143D12">
        <w:rPr>
          <w:b/>
          <w:szCs w:val="22"/>
          <w:rPrChange w:id="176" w:author="Britta" w:date="2011-10-02T09:24:00Z">
            <w:rPr>
              <w:szCs w:val="22"/>
            </w:rPr>
          </w:rPrChange>
        </w:rPr>
        <w:t xml:space="preserve">: </w:t>
      </w:r>
      <w:r w:rsidRPr="00143D12">
        <w:rPr>
          <w:szCs w:val="22"/>
          <w:rPrChange w:id="177" w:author="Britta" w:date="2011-10-02T09:24:00Z">
            <w:rPr>
              <w:szCs w:val="22"/>
            </w:rPr>
          </w:rPrChange>
        </w:rPr>
        <w:t>„</w:t>
      </w:r>
      <w:r w:rsidR="00E420FA" w:rsidRPr="00143D12">
        <w:rPr>
          <w:szCs w:val="22"/>
          <w:rPrChange w:id="178" w:author="Britta" w:date="2011-10-02T09:24:00Z">
            <w:rPr>
              <w:szCs w:val="22"/>
            </w:rPr>
          </w:rPrChange>
        </w:rPr>
        <w:t>Dieses Rennen zu gewinnen, ist nicht einfach. Es ist natürlich sehr schade, dass wir den Titel in der Reifenwertung noch kurz vor Schluss verloren haben. Dirk hat im letzten Stint einen fantastischen Job gemacht, aber so ist es nun einmal im Motorsport. BMW hat ein absolut großartiges Auto gebaut, das Team hat perfekt gearbeitet – und ich bin sehr stolz, Teil des Teams zu sein, das die Titel in der Hersteller- und Teamwertung verteidigen konnte. Außerdem freue ich mich für Dirk und Joey und ihren Gewinn des Fahrertitels.</w:t>
      </w:r>
      <w:r w:rsidRPr="00143D12">
        <w:rPr>
          <w:szCs w:val="22"/>
          <w:rPrChange w:id="179" w:author="Britta" w:date="2011-10-02T09:24:00Z">
            <w:rPr>
              <w:szCs w:val="22"/>
            </w:rPr>
          </w:rPrChange>
        </w:rPr>
        <w:t>“</w:t>
      </w:r>
    </w:p>
    <w:p w:rsidR="00E420FA" w:rsidRPr="00143D12" w:rsidRDefault="00E420FA" w:rsidP="001B07AC">
      <w:pPr>
        <w:spacing w:after="0" w:line="240" w:lineRule="auto"/>
        <w:rPr>
          <w:szCs w:val="22"/>
          <w:rPrChange w:id="180" w:author="Britta" w:date="2011-10-02T09:24:00Z">
            <w:rPr>
              <w:szCs w:val="22"/>
            </w:rPr>
          </w:rPrChange>
        </w:rPr>
      </w:pPr>
    </w:p>
    <w:p w:rsidR="00C60134" w:rsidRPr="00143D12" w:rsidRDefault="00C60134" w:rsidP="001B07AC">
      <w:pPr>
        <w:spacing w:after="0" w:line="240" w:lineRule="auto"/>
        <w:rPr>
          <w:szCs w:val="22"/>
          <w:rPrChange w:id="181" w:author="Britta" w:date="2011-10-02T09:24:00Z">
            <w:rPr>
              <w:szCs w:val="22"/>
            </w:rPr>
          </w:rPrChange>
        </w:rPr>
      </w:pPr>
      <w:r w:rsidRPr="00143D12">
        <w:rPr>
          <w:b/>
          <w:szCs w:val="22"/>
          <w:rPrChange w:id="182" w:author="Britta" w:date="2011-10-02T09:24:00Z">
            <w:rPr>
              <w:szCs w:val="22"/>
            </w:rPr>
          </w:rPrChange>
        </w:rPr>
        <w:t xml:space="preserve">Augusto Farfus: </w:t>
      </w:r>
      <w:r w:rsidRPr="00143D12">
        <w:rPr>
          <w:szCs w:val="22"/>
          <w:rPrChange w:id="183" w:author="Britta" w:date="2011-10-02T09:24:00Z">
            <w:rPr>
              <w:szCs w:val="22"/>
            </w:rPr>
          </w:rPrChange>
        </w:rPr>
        <w:t>„</w:t>
      </w:r>
      <w:r w:rsidR="002C19AA" w:rsidRPr="00143D12">
        <w:rPr>
          <w:szCs w:val="22"/>
          <w:rPrChange w:id="184" w:author="Britta" w:date="2011-10-02T09:24:00Z">
            <w:rPr>
              <w:szCs w:val="22"/>
            </w:rPr>
          </w:rPrChange>
        </w:rPr>
        <w:t>Es ist für mich immer großartig, in Amerika Rennen zu bestreiten. Die Veranstaltung hier in Road Atlanta ist fantastisch. Ich würde die Rennstrecke mit einer kleinen Version des Nürburgrings vergleichen, auch was die Atmosphäre betrifft. Hier sind sehr viele BMW Fans. Die Zuschauer sind sehr nahe an der Rennstrecke, und wir Fahrer können sie jubeln sehen. Diese Saison war für</w:t>
      </w:r>
      <w:r w:rsidR="00784D2C" w:rsidRPr="00143D12">
        <w:rPr>
          <w:szCs w:val="22"/>
          <w:rPrChange w:id="185" w:author="Britta" w:date="2011-10-02T09:24:00Z">
            <w:rPr>
              <w:szCs w:val="22"/>
            </w:rPr>
          </w:rPrChange>
        </w:rPr>
        <w:t xml:space="preserve"> das BMW Team RLL</w:t>
      </w:r>
      <w:r w:rsidR="002C19AA" w:rsidRPr="00143D12">
        <w:rPr>
          <w:szCs w:val="22"/>
          <w:rPrChange w:id="186" w:author="Britta" w:date="2011-10-02T09:24:00Z">
            <w:rPr>
              <w:szCs w:val="22"/>
            </w:rPr>
          </w:rPrChange>
        </w:rPr>
        <w:t xml:space="preserve"> </w:t>
      </w:r>
      <w:r w:rsidR="00B202CA" w:rsidRPr="00143D12">
        <w:rPr>
          <w:szCs w:val="22"/>
          <w:rPrChange w:id="187" w:author="Britta" w:date="2011-10-02T09:24:00Z">
            <w:rPr>
              <w:szCs w:val="22"/>
            </w:rPr>
          </w:rPrChange>
        </w:rPr>
        <w:t xml:space="preserve">äußerst </w:t>
      </w:r>
      <w:r w:rsidR="002C19AA" w:rsidRPr="00143D12">
        <w:rPr>
          <w:szCs w:val="22"/>
          <w:rPrChange w:id="188" w:author="Britta" w:date="2011-10-02T09:24:00Z">
            <w:rPr>
              <w:szCs w:val="22"/>
            </w:rPr>
          </w:rPrChange>
        </w:rPr>
        <w:t>erfolgreich, und ich bin sehr stolz, dass ich mit so großartigen Teamkollegen</w:t>
      </w:r>
      <w:r w:rsidR="00784D2C" w:rsidRPr="00143D12">
        <w:rPr>
          <w:szCs w:val="22"/>
          <w:rPrChange w:id="189" w:author="Britta" w:date="2011-10-02T09:24:00Z">
            <w:rPr>
              <w:szCs w:val="22"/>
            </w:rPr>
          </w:rPrChange>
        </w:rPr>
        <w:t xml:space="preserve"> und diesem Team</w:t>
      </w:r>
      <w:r w:rsidR="002C19AA" w:rsidRPr="00143D12">
        <w:rPr>
          <w:szCs w:val="22"/>
          <w:rPrChange w:id="190" w:author="Britta" w:date="2011-10-02T09:24:00Z">
            <w:rPr>
              <w:szCs w:val="22"/>
            </w:rPr>
          </w:rPrChange>
        </w:rPr>
        <w:t xml:space="preserve"> ein weiteres Rennen in der ALMS bestreiten durfte.</w:t>
      </w:r>
      <w:r w:rsidRPr="00143D12">
        <w:rPr>
          <w:szCs w:val="22"/>
          <w:rPrChange w:id="191" w:author="Britta" w:date="2011-10-02T09:24:00Z">
            <w:rPr>
              <w:szCs w:val="22"/>
            </w:rPr>
          </w:rPrChange>
        </w:rPr>
        <w:t>“</w:t>
      </w:r>
    </w:p>
    <w:p w:rsidR="001B07AC" w:rsidRPr="00143D12" w:rsidRDefault="001B07AC" w:rsidP="006673CF">
      <w:pPr>
        <w:spacing w:after="0" w:line="240" w:lineRule="auto"/>
        <w:rPr>
          <w:rFonts w:cs="BMWType V2 Light"/>
          <w:szCs w:val="22"/>
          <w:rPrChange w:id="192" w:author="Britta" w:date="2011-10-02T09:24:00Z">
            <w:rPr>
              <w:rFonts w:ascii="BMWType V2 Light" w:hAnsi="BMWType V2 Light" w:cs="BMWType V2 Light"/>
              <w:szCs w:val="22"/>
            </w:rPr>
          </w:rPrChange>
        </w:rPr>
      </w:pPr>
    </w:p>
    <w:p w:rsidR="006100DD" w:rsidRPr="00143D12" w:rsidRDefault="00E420FA" w:rsidP="006673CF">
      <w:pPr>
        <w:spacing w:after="0" w:line="240" w:lineRule="auto"/>
        <w:rPr>
          <w:rFonts w:cs="BMWType V2 Light"/>
          <w:szCs w:val="22"/>
          <w:rPrChange w:id="193" w:author="Britta" w:date="2011-10-02T09:24:00Z">
            <w:rPr>
              <w:rFonts w:ascii="BMWType V2 Light" w:hAnsi="BMWType V2 Light" w:cs="BMWType V2 Light"/>
              <w:szCs w:val="22"/>
            </w:rPr>
          </w:rPrChange>
        </w:rPr>
      </w:pPr>
      <w:r w:rsidRPr="00143D12">
        <w:rPr>
          <w:rFonts w:cs="BMWType V2 Light"/>
          <w:szCs w:val="22"/>
          <w:rPrChange w:id="194" w:author="Britta" w:date="2011-10-02T09:24:00Z">
            <w:rPr>
              <w:rFonts w:ascii="BMWType V2 Light" w:hAnsi="BMWType V2 Light" w:cs="BMWType V2 Light"/>
              <w:szCs w:val="22"/>
            </w:rPr>
          </w:rPrChange>
        </w:rPr>
        <w:t xml:space="preserve">Für BMW </w:t>
      </w:r>
      <w:r w:rsidR="006100DD" w:rsidRPr="00143D12">
        <w:rPr>
          <w:rFonts w:cs="BMWType V2 Light"/>
          <w:szCs w:val="22"/>
          <w:rPrChange w:id="195" w:author="Britta" w:date="2011-10-02T09:24:00Z">
            <w:rPr>
              <w:rFonts w:ascii="BMWType V2 Light" w:hAnsi="BMWType V2 Light" w:cs="BMWType V2 Light"/>
              <w:szCs w:val="22"/>
            </w:rPr>
          </w:rPrChange>
        </w:rPr>
        <w:t xml:space="preserve">endete </w:t>
      </w:r>
      <w:r w:rsidRPr="00143D12">
        <w:rPr>
          <w:rFonts w:cs="BMWType V2 Light"/>
          <w:szCs w:val="22"/>
          <w:rPrChange w:id="196" w:author="Britta" w:date="2011-10-02T09:24:00Z">
            <w:rPr>
              <w:rFonts w:ascii="BMWType V2 Light" w:hAnsi="BMWType V2 Light" w:cs="BMWType V2 Light"/>
              <w:szCs w:val="22"/>
            </w:rPr>
          </w:rPrChange>
        </w:rPr>
        <w:t>e</w:t>
      </w:r>
      <w:r w:rsidR="006100DD" w:rsidRPr="00143D12">
        <w:rPr>
          <w:rFonts w:cs="BMWType V2 Light"/>
          <w:szCs w:val="22"/>
          <w:rPrChange w:id="197" w:author="Britta" w:date="2011-10-02T09:24:00Z">
            <w:rPr>
              <w:rFonts w:ascii="BMWType V2 Light" w:hAnsi="BMWType V2 Light" w:cs="BMWType V2 Light"/>
              <w:szCs w:val="22"/>
            </w:rPr>
          </w:rPrChange>
        </w:rPr>
        <w:t>ine überaus erfolgreiche Motorsport-Saison in den USA.</w:t>
      </w:r>
      <w:r w:rsidR="00A04183" w:rsidRPr="00143D12">
        <w:rPr>
          <w:rFonts w:cs="BMWType V2 Light"/>
          <w:szCs w:val="22"/>
          <w:rPrChange w:id="198" w:author="Britta" w:date="2011-10-02T09:24:00Z">
            <w:rPr>
              <w:rFonts w:ascii="BMWType V2 Light" w:hAnsi="BMWType V2 Light" w:cs="BMWType V2 Light"/>
              <w:szCs w:val="22"/>
            </w:rPr>
          </w:rPrChange>
        </w:rPr>
        <w:t xml:space="preserve"> Vor einer Woche</w:t>
      </w:r>
      <w:r w:rsidR="00B44EEB" w:rsidRPr="00143D12">
        <w:rPr>
          <w:rFonts w:cs="BMWType V2 Light"/>
          <w:szCs w:val="22"/>
          <w:rPrChange w:id="199" w:author="Britta" w:date="2011-10-02T09:24:00Z">
            <w:rPr>
              <w:rFonts w:ascii="BMWType V2 Light" w:hAnsi="BMWType V2 Light" w:cs="BMWType V2 Light"/>
              <w:szCs w:val="22"/>
            </w:rPr>
          </w:rPrChange>
        </w:rPr>
        <w:t xml:space="preserve"> hatte</w:t>
      </w:r>
      <w:r w:rsidR="00A04183" w:rsidRPr="00143D12">
        <w:rPr>
          <w:rFonts w:cs="BMWType V2 Light"/>
          <w:szCs w:val="22"/>
          <w:rPrChange w:id="200" w:author="Britta" w:date="2011-10-02T09:24:00Z">
            <w:rPr>
              <w:rFonts w:ascii="BMWType V2 Light" w:hAnsi="BMWType V2 Light" w:cs="BMWType V2 Light"/>
              <w:szCs w:val="22"/>
            </w:rPr>
          </w:rPrChange>
        </w:rPr>
        <w:t xml:space="preserve"> </w:t>
      </w:r>
      <w:r w:rsidR="00A04183" w:rsidRPr="00143D12">
        <w:rPr>
          <w:rFonts w:cs="BMWType V2 Light"/>
          <w:bCs/>
          <w:color w:val="333333"/>
          <w:szCs w:val="22"/>
          <w:rPrChange w:id="201" w:author="Britta" w:date="2011-10-02T09:24:00Z">
            <w:rPr>
              <w:rFonts w:ascii="BMWType V2 Light" w:hAnsi="BMWType V2 Light" w:cs="BMWType V2 Light"/>
              <w:bCs/>
              <w:color w:val="333333"/>
              <w:szCs w:val="22"/>
            </w:rPr>
          </w:rPrChange>
        </w:rPr>
        <w:t>sich TELMEX</w:t>
      </w:r>
      <w:r w:rsidR="001D7B76" w:rsidRPr="00143D12">
        <w:rPr>
          <w:rFonts w:cs="BMWType V2 Light"/>
          <w:bCs/>
          <w:color w:val="333333"/>
          <w:szCs w:val="22"/>
          <w:rPrChange w:id="202" w:author="Britta" w:date="2011-10-02T09:24:00Z">
            <w:rPr>
              <w:rFonts w:ascii="BMWType V2 Light" w:hAnsi="BMWType V2 Light" w:cs="BMWType V2 Light"/>
              <w:bCs/>
              <w:color w:val="333333"/>
              <w:szCs w:val="22"/>
            </w:rPr>
          </w:rPrChange>
        </w:rPr>
        <w:t xml:space="preserve"> </w:t>
      </w:r>
      <w:r w:rsidR="00A04183" w:rsidRPr="00143D12">
        <w:rPr>
          <w:rFonts w:cs="BMWType V2 Light"/>
          <w:bCs/>
          <w:color w:val="333333"/>
          <w:szCs w:val="22"/>
          <w:rPrChange w:id="203" w:author="Britta" w:date="2011-10-02T09:24:00Z">
            <w:rPr>
              <w:rFonts w:ascii="BMWType V2 Light" w:hAnsi="BMWType V2 Light" w:cs="BMWType V2 Light"/>
              <w:bCs/>
              <w:color w:val="333333"/>
              <w:szCs w:val="22"/>
            </w:rPr>
          </w:rPrChange>
        </w:rPr>
        <w:t xml:space="preserve">Chip </w:t>
      </w:r>
      <w:proofErr w:type="spellStart"/>
      <w:r w:rsidR="00A04183" w:rsidRPr="00143D12">
        <w:rPr>
          <w:rFonts w:cs="BMWType V2 Light"/>
          <w:bCs/>
          <w:color w:val="333333"/>
          <w:szCs w:val="22"/>
          <w:rPrChange w:id="204" w:author="Britta" w:date="2011-10-02T09:24:00Z">
            <w:rPr>
              <w:rFonts w:ascii="BMWType V2 Light" w:hAnsi="BMWType V2 Light" w:cs="BMWType V2 Light"/>
              <w:bCs/>
              <w:color w:val="333333"/>
              <w:szCs w:val="22"/>
            </w:rPr>
          </w:rPrChange>
        </w:rPr>
        <w:t>Ganassi</w:t>
      </w:r>
      <w:proofErr w:type="spellEnd"/>
      <w:r w:rsidR="00A04183" w:rsidRPr="00143D12">
        <w:rPr>
          <w:rFonts w:cs="BMWType V2 Light"/>
          <w:bCs/>
          <w:color w:val="333333"/>
          <w:szCs w:val="22"/>
          <w:rPrChange w:id="205" w:author="Britta" w:date="2011-10-02T09:24:00Z">
            <w:rPr>
              <w:rFonts w:ascii="BMWType V2 Light" w:hAnsi="BMWType V2 Light" w:cs="BMWType V2 Light"/>
              <w:bCs/>
              <w:color w:val="333333"/>
              <w:szCs w:val="22"/>
            </w:rPr>
          </w:rPrChange>
        </w:rPr>
        <w:t xml:space="preserve"> Racing mit den Fahrern Scott Pruett und Memo Rojas beim EMCO Gears Classic in Lexington</w:t>
      </w:r>
      <w:r w:rsidR="00B44EEB" w:rsidRPr="00143D12">
        <w:rPr>
          <w:rFonts w:cs="BMWType V2 Light"/>
          <w:bCs/>
          <w:color w:val="333333"/>
          <w:szCs w:val="22"/>
          <w:rPrChange w:id="206" w:author="Britta" w:date="2011-10-02T09:24:00Z">
            <w:rPr>
              <w:rFonts w:ascii="BMWType V2 Light" w:hAnsi="BMWType V2 Light" w:cs="BMWType V2 Light"/>
              <w:bCs/>
              <w:color w:val="333333"/>
              <w:szCs w:val="22"/>
            </w:rPr>
          </w:rPrChange>
        </w:rPr>
        <w:t>/</w:t>
      </w:r>
      <w:r w:rsidR="00A04183" w:rsidRPr="00143D12">
        <w:rPr>
          <w:rFonts w:cs="BMWType V2 Light"/>
          <w:bCs/>
          <w:color w:val="333333"/>
          <w:szCs w:val="22"/>
          <w:rPrChange w:id="207" w:author="Britta" w:date="2011-10-02T09:24:00Z">
            <w:rPr>
              <w:rFonts w:ascii="BMWType V2 Light" w:hAnsi="BMWType V2 Light" w:cs="BMWType V2 Light"/>
              <w:bCs/>
              <w:color w:val="333333"/>
              <w:szCs w:val="22"/>
            </w:rPr>
          </w:rPrChange>
        </w:rPr>
        <w:t>Ohio mit ihrem BMW Riley den Titel in der Fahrergesamtwertung der GRAND-AM Rolex Sport Car Series</w:t>
      </w:r>
      <w:r w:rsidR="00B44EEB" w:rsidRPr="00143D12">
        <w:rPr>
          <w:rFonts w:cs="BMWType V2 Light"/>
          <w:bCs/>
          <w:color w:val="333333"/>
          <w:szCs w:val="22"/>
          <w:rPrChange w:id="208" w:author="Britta" w:date="2011-10-02T09:24:00Z">
            <w:rPr>
              <w:rFonts w:ascii="BMWType V2 Light" w:hAnsi="BMWType V2 Light" w:cs="BMWType V2 Light"/>
              <w:bCs/>
              <w:color w:val="333333"/>
              <w:szCs w:val="22"/>
            </w:rPr>
          </w:rPrChange>
        </w:rPr>
        <w:t xml:space="preserve"> gesichert</w:t>
      </w:r>
      <w:r w:rsidR="00A04183" w:rsidRPr="00143D12">
        <w:rPr>
          <w:rFonts w:cs="BMWType V2 Light"/>
          <w:bCs/>
          <w:color w:val="333333"/>
          <w:szCs w:val="22"/>
          <w:rPrChange w:id="209" w:author="Britta" w:date="2011-10-02T09:24:00Z">
            <w:rPr>
              <w:rFonts w:ascii="BMWType V2 Light" w:hAnsi="BMWType V2 Light" w:cs="BMWType V2 Light"/>
              <w:bCs/>
              <w:color w:val="333333"/>
              <w:szCs w:val="22"/>
            </w:rPr>
          </w:rPrChange>
        </w:rPr>
        <w:t>. Für das Duo im TELMEX</w:t>
      </w:r>
      <w:r w:rsidR="001D7B76" w:rsidRPr="00143D12">
        <w:rPr>
          <w:rFonts w:cs="BMWType V2 Light"/>
          <w:bCs/>
          <w:color w:val="333333"/>
          <w:szCs w:val="22"/>
          <w:rPrChange w:id="210" w:author="Britta" w:date="2011-10-02T09:24:00Z">
            <w:rPr>
              <w:rFonts w:ascii="BMWType V2 Light" w:hAnsi="BMWType V2 Light" w:cs="BMWType V2 Light"/>
              <w:bCs/>
              <w:color w:val="333333"/>
              <w:szCs w:val="22"/>
            </w:rPr>
          </w:rPrChange>
        </w:rPr>
        <w:t xml:space="preserve"> </w:t>
      </w:r>
      <w:r w:rsidR="00A04183" w:rsidRPr="00143D12">
        <w:rPr>
          <w:rFonts w:cs="BMWType V2 Light"/>
          <w:bCs/>
          <w:color w:val="333333"/>
          <w:szCs w:val="22"/>
          <w:rPrChange w:id="211" w:author="Britta" w:date="2011-10-02T09:24:00Z">
            <w:rPr>
              <w:rFonts w:ascii="BMWType V2 Light" w:hAnsi="BMWType V2 Light" w:cs="BMWType V2 Light"/>
              <w:bCs/>
              <w:color w:val="333333"/>
              <w:szCs w:val="22"/>
            </w:rPr>
          </w:rPrChange>
        </w:rPr>
        <w:t xml:space="preserve">Chip </w:t>
      </w:r>
      <w:proofErr w:type="spellStart"/>
      <w:r w:rsidR="00A04183" w:rsidRPr="00143D12">
        <w:rPr>
          <w:rFonts w:cs="BMWType V2 Light"/>
          <w:bCs/>
          <w:color w:val="333333"/>
          <w:szCs w:val="22"/>
          <w:rPrChange w:id="212" w:author="Britta" w:date="2011-10-02T09:24:00Z">
            <w:rPr>
              <w:rFonts w:ascii="BMWType V2 Light" w:hAnsi="BMWType V2 Light" w:cs="BMWType V2 Light"/>
              <w:bCs/>
              <w:color w:val="333333"/>
              <w:szCs w:val="22"/>
            </w:rPr>
          </w:rPrChange>
        </w:rPr>
        <w:t>Ganassi</w:t>
      </w:r>
      <w:proofErr w:type="spellEnd"/>
      <w:r w:rsidR="00A04183" w:rsidRPr="00143D12">
        <w:rPr>
          <w:rFonts w:cs="BMWType V2 Light"/>
          <w:bCs/>
          <w:color w:val="333333"/>
          <w:szCs w:val="22"/>
          <w:rPrChange w:id="213" w:author="Britta" w:date="2011-10-02T09:24:00Z">
            <w:rPr>
              <w:rFonts w:ascii="BMWType V2 Light" w:hAnsi="BMWType V2 Light" w:cs="BMWType V2 Light"/>
              <w:bCs/>
              <w:color w:val="333333"/>
              <w:szCs w:val="22"/>
            </w:rPr>
          </w:rPrChange>
        </w:rPr>
        <w:t xml:space="preserve"> Racing BMW mit der Startnummer 01 war es bereits der</w:t>
      </w:r>
      <w:r w:rsidR="001D7B76" w:rsidRPr="00143D12">
        <w:rPr>
          <w:rFonts w:cs="BMWType V2 Light"/>
          <w:bCs/>
          <w:color w:val="333333"/>
          <w:szCs w:val="22"/>
          <w:rPrChange w:id="214" w:author="Britta" w:date="2011-10-02T09:24:00Z">
            <w:rPr>
              <w:rFonts w:ascii="BMWType V2 Light" w:hAnsi="BMWType V2 Light" w:cs="BMWType V2 Light"/>
              <w:bCs/>
              <w:color w:val="333333"/>
              <w:szCs w:val="22"/>
            </w:rPr>
          </w:rPrChange>
        </w:rPr>
        <w:t xml:space="preserve"> zweite Titelgewinn in Folge</w:t>
      </w:r>
      <w:r w:rsidR="00A04183" w:rsidRPr="00143D12">
        <w:rPr>
          <w:rFonts w:cs="BMWType V2 Light"/>
          <w:bCs/>
          <w:color w:val="333333"/>
          <w:szCs w:val="22"/>
          <w:rPrChange w:id="215" w:author="Britta" w:date="2011-10-02T09:24:00Z">
            <w:rPr>
              <w:rFonts w:ascii="BMWType V2 Light" w:hAnsi="BMWType V2 Light" w:cs="BMWType V2 Light"/>
              <w:bCs/>
              <w:color w:val="333333"/>
              <w:szCs w:val="22"/>
            </w:rPr>
          </w:rPrChange>
        </w:rPr>
        <w:t>.</w:t>
      </w:r>
      <w:r w:rsidR="00A04183" w:rsidRPr="00143D12">
        <w:rPr>
          <w:rFonts w:cs="BMWType V2 Light"/>
          <w:szCs w:val="22"/>
          <w:rPrChange w:id="216" w:author="Britta" w:date="2011-10-02T09:24:00Z">
            <w:rPr>
              <w:rFonts w:ascii="BMWType V2 Light" w:hAnsi="BMWType V2 Light" w:cs="BMWType V2 Light"/>
              <w:szCs w:val="22"/>
            </w:rPr>
          </w:rPrChange>
        </w:rPr>
        <w:t xml:space="preserve"> </w:t>
      </w:r>
      <w:r w:rsidR="00A04183" w:rsidRPr="00143D12">
        <w:rPr>
          <w:rFonts w:cs="BMWType V2 Light"/>
          <w:color w:val="333333"/>
          <w:szCs w:val="22"/>
          <w:rPrChange w:id="217" w:author="Britta" w:date="2011-10-02T09:24:00Z">
            <w:rPr>
              <w:rFonts w:ascii="BMWType V2 Light" w:hAnsi="BMWType V2 Light" w:cs="BMWType V2 Light"/>
              <w:color w:val="333333"/>
              <w:szCs w:val="22"/>
            </w:rPr>
          </w:rPrChange>
        </w:rPr>
        <w:t>Auch Paul Dalla Lana vom Turner Motorsport Team hatte</w:t>
      </w:r>
      <w:r w:rsidR="002E076A" w:rsidRPr="00143D12">
        <w:rPr>
          <w:rFonts w:cs="BMWType V2 Light"/>
          <w:color w:val="333333"/>
          <w:szCs w:val="22"/>
          <w:rPrChange w:id="218" w:author="Britta" w:date="2011-10-02T09:24:00Z">
            <w:rPr>
              <w:rFonts w:ascii="BMWType V2 Light" w:hAnsi="BMWType V2 Light" w:cs="BMWType V2 Light"/>
              <w:color w:val="333333"/>
              <w:szCs w:val="22"/>
            </w:rPr>
          </w:rPrChange>
        </w:rPr>
        <w:t xml:space="preserve"> </w:t>
      </w:r>
      <w:r w:rsidR="00A04183" w:rsidRPr="00143D12">
        <w:rPr>
          <w:rFonts w:cs="BMWType V2 Light"/>
          <w:color w:val="333333"/>
          <w:szCs w:val="22"/>
          <w:rPrChange w:id="219" w:author="Britta" w:date="2011-10-02T09:24:00Z">
            <w:rPr>
              <w:rFonts w:ascii="BMWType V2 Light" w:hAnsi="BMWType V2 Light" w:cs="BMWType V2 Light"/>
              <w:color w:val="333333"/>
              <w:szCs w:val="22"/>
            </w:rPr>
          </w:rPrChange>
        </w:rPr>
        <w:t>im BMW M3 Grund zur Freude. Er holte sich - ebenfalls auf dem Mid-Ohio Sports Car Course</w:t>
      </w:r>
      <w:r w:rsidR="00B44EEB" w:rsidRPr="00143D12">
        <w:rPr>
          <w:rFonts w:cs="BMWType V2 Light"/>
          <w:color w:val="333333"/>
          <w:szCs w:val="22"/>
          <w:rPrChange w:id="220" w:author="Britta" w:date="2011-10-02T09:24:00Z">
            <w:rPr>
              <w:rFonts w:ascii="BMWType V2 Light" w:hAnsi="BMWType V2 Light" w:cs="BMWType V2 Light"/>
              <w:color w:val="333333"/>
              <w:szCs w:val="22"/>
            </w:rPr>
          </w:rPrChange>
        </w:rPr>
        <w:t xml:space="preserve"> - </w:t>
      </w:r>
      <w:r w:rsidR="00A04183" w:rsidRPr="00143D12">
        <w:rPr>
          <w:rFonts w:cs="BMWType V2 Light"/>
          <w:color w:val="333333"/>
          <w:szCs w:val="22"/>
          <w:rPrChange w:id="221" w:author="Britta" w:date="2011-10-02T09:24:00Z">
            <w:rPr>
              <w:rFonts w:ascii="BMWType V2 Light" w:hAnsi="BMWType V2 Light" w:cs="BMWType V2 Light"/>
              <w:color w:val="333333"/>
              <w:szCs w:val="22"/>
            </w:rPr>
          </w:rPrChange>
        </w:rPr>
        <w:t>den Fahrertitel in der 2011 Continental Tire Sports Car Challenge. Das Turner Motorsport Team kann zudem den Teamtitel feiern, und in der</w:t>
      </w:r>
      <w:r w:rsidR="002E076A" w:rsidRPr="00143D12">
        <w:rPr>
          <w:rFonts w:cs="BMWType V2 Light"/>
          <w:color w:val="333333"/>
          <w:szCs w:val="22"/>
          <w:rPrChange w:id="222" w:author="Britta" w:date="2011-10-02T09:24:00Z">
            <w:rPr>
              <w:rFonts w:ascii="BMWType V2 Light" w:hAnsi="BMWType V2 Light" w:cs="BMWType V2 Light"/>
              <w:color w:val="333333"/>
              <w:szCs w:val="22"/>
            </w:rPr>
          </w:rPrChange>
        </w:rPr>
        <w:t xml:space="preserve"> Motor- und</w:t>
      </w:r>
      <w:r w:rsidR="00A04183" w:rsidRPr="00143D12">
        <w:rPr>
          <w:rFonts w:cs="BMWType V2 Light"/>
          <w:color w:val="333333"/>
          <w:szCs w:val="22"/>
          <w:rPrChange w:id="223" w:author="Britta" w:date="2011-10-02T09:24:00Z">
            <w:rPr>
              <w:rFonts w:ascii="BMWType V2 Light" w:hAnsi="BMWType V2 Light" w:cs="BMWType V2 Light"/>
              <w:color w:val="333333"/>
              <w:szCs w:val="22"/>
            </w:rPr>
          </w:rPrChange>
        </w:rPr>
        <w:t xml:space="preserve"> Herstellerwertung geht die Meisterkrone ebenfalls an BMW.</w:t>
      </w:r>
      <w:bookmarkEnd w:id="0"/>
    </w:p>
    <w:p w:rsidR="003738F0" w:rsidRPr="00143D12" w:rsidRDefault="003738F0" w:rsidP="006673CF">
      <w:pPr>
        <w:spacing w:after="0" w:line="240" w:lineRule="auto"/>
        <w:rPr>
          <w:rFonts w:cs="BMWType V2 Light"/>
          <w:szCs w:val="22"/>
          <w:rPrChange w:id="224" w:author="Britta" w:date="2011-10-02T09:24:00Z">
            <w:rPr>
              <w:rFonts w:ascii="BMWType V2 Light" w:hAnsi="BMWType V2 Light" w:cs="BMWType V2 Light"/>
              <w:szCs w:val="22"/>
            </w:rPr>
          </w:rPrChange>
        </w:rPr>
      </w:pPr>
    </w:p>
    <w:p w:rsidR="006673CF" w:rsidRPr="00143D12" w:rsidRDefault="00047FDD" w:rsidP="006673CF">
      <w:pPr>
        <w:spacing w:after="0" w:line="240" w:lineRule="auto"/>
        <w:rPr>
          <w:sz w:val="20"/>
          <w:szCs w:val="20"/>
          <w:rPrChange w:id="225" w:author="Britta" w:date="2011-10-02T09:24:00Z">
            <w:rPr>
              <w:sz w:val="20"/>
              <w:szCs w:val="20"/>
            </w:rPr>
          </w:rPrChange>
        </w:rPr>
      </w:pPr>
      <w:r w:rsidRPr="00143D12">
        <w:rPr>
          <w:b/>
          <w:sz w:val="20"/>
          <w:szCs w:val="20"/>
        </w:rPr>
        <w:t>Pr</w:t>
      </w:r>
      <w:r w:rsidR="00E71D3C" w:rsidRPr="00143D12">
        <w:rPr>
          <w:b/>
          <w:sz w:val="20"/>
          <w:szCs w:val="20"/>
          <w:rPrChange w:id="226" w:author="Britta" w:date="2011-10-02T09:24:00Z">
            <w:rPr>
              <w:b/>
              <w:sz w:val="20"/>
              <w:szCs w:val="20"/>
            </w:rPr>
          </w:rPrChange>
        </w:rPr>
        <w:t>essekontakt:</w:t>
      </w:r>
    </w:p>
    <w:p w:rsidR="0019637F" w:rsidRPr="00143D12" w:rsidRDefault="002D1A81" w:rsidP="006673CF">
      <w:pPr>
        <w:spacing w:after="0" w:line="240" w:lineRule="auto"/>
        <w:rPr>
          <w:rFonts w:cs="BMWType V2 Light"/>
          <w:sz w:val="18"/>
          <w:szCs w:val="18"/>
          <w:lang w:val="en-US"/>
          <w:rPrChange w:id="227" w:author="Britta" w:date="2011-10-02T09:24:00Z">
            <w:rPr>
              <w:rFonts w:ascii="BMWType V2 Light" w:hAnsi="BMWType V2 Light" w:cs="BMWType V2 Light"/>
              <w:sz w:val="18"/>
              <w:szCs w:val="18"/>
              <w:lang w:val="en-US"/>
            </w:rPr>
          </w:rPrChange>
        </w:rPr>
      </w:pPr>
      <w:r w:rsidRPr="00143D12">
        <w:rPr>
          <w:rFonts w:cs="BMWType V2 Light"/>
          <w:sz w:val="18"/>
          <w:szCs w:val="18"/>
          <w:lang w:val="en-US"/>
          <w:rPrChange w:id="228" w:author="Britta" w:date="2011-10-02T09:24:00Z">
            <w:rPr>
              <w:rFonts w:ascii="BMWType V2 Light" w:hAnsi="BMWType V2 Light" w:cs="BMWType V2 Light"/>
              <w:sz w:val="18"/>
              <w:szCs w:val="18"/>
              <w:lang w:val="en-US"/>
            </w:rPr>
          </w:rPrChange>
        </w:rPr>
        <w:t xml:space="preserve">Ingo Lehbrink, Tel.: +49 (0) 176 20340224, </w:t>
      </w:r>
      <w:r w:rsidR="00AA21B2" w:rsidRPr="00143D12">
        <w:fldChar w:fldCharType="begin"/>
      </w:r>
      <w:r w:rsidR="00AA21B2" w:rsidRPr="00143D12">
        <w:rPr>
          <w:rPrChange w:id="229" w:author="Britta" w:date="2011-10-02T09:24:00Z">
            <w:rPr/>
          </w:rPrChange>
        </w:rPr>
        <w:instrText xml:space="preserve"> HYPERLINK "mailto:ingo.lehbrink@bmw.de" </w:instrText>
      </w:r>
      <w:r w:rsidR="00AA21B2" w:rsidRPr="00143D12">
        <w:rPr>
          <w:rPrChange w:id="230" w:author="Britta" w:date="2011-10-02T09:24:00Z">
            <w:rPr/>
          </w:rPrChange>
        </w:rPr>
        <w:fldChar w:fldCharType="separate"/>
      </w:r>
      <w:r w:rsidRPr="00143D12">
        <w:rPr>
          <w:rStyle w:val="Hyperlink"/>
          <w:rFonts w:cs="BMWType V2 Light"/>
          <w:color w:val="auto"/>
          <w:sz w:val="18"/>
          <w:szCs w:val="18"/>
          <w:lang w:val="en-US"/>
          <w:rPrChange w:id="231" w:author="Britta" w:date="2011-10-02T09:24:00Z">
            <w:rPr>
              <w:rStyle w:val="Hyperlink"/>
              <w:rFonts w:ascii="BMWType V2 Light" w:hAnsi="BMWType V2 Light" w:cs="BMWType V2 Light"/>
              <w:color w:val="auto"/>
              <w:sz w:val="18"/>
              <w:szCs w:val="18"/>
              <w:lang w:val="en-US"/>
            </w:rPr>
          </w:rPrChange>
        </w:rPr>
        <w:t>ingo.lehbrink@bmw.de</w:t>
      </w:r>
      <w:r w:rsidR="00AA21B2" w:rsidRPr="00143D12">
        <w:rPr>
          <w:rStyle w:val="Hyperlink"/>
          <w:rFonts w:cs="BMWType V2 Light"/>
          <w:color w:val="auto"/>
          <w:sz w:val="18"/>
          <w:szCs w:val="18"/>
          <w:lang w:val="en-US"/>
          <w:rPrChange w:id="232" w:author="Britta" w:date="2011-10-02T09:24:00Z">
            <w:rPr>
              <w:rStyle w:val="Hyperlink"/>
              <w:rFonts w:ascii="BMWType V2 Light" w:hAnsi="BMWType V2 Light" w:cs="BMWType V2 Light"/>
              <w:color w:val="auto"/>
              <w:sz w:val="18"/>
              <w:szCs w:val="18"/>
              <w:lang w:val="en-US"/>
            </w:rPr>
          </w:rPrChange>
        </w:rPr>
        <w:fldChar w:fldCharType="end"/>
      </w:r>
      <w:r w:rsidRPr="00143D12">
        <w:rPr>
          <w:rFonts w:cs="BMWType V2 Light"/>
          <w:sz w:val="18"/>
          <w:szCs w:val="18"/>
          <w:lang w:val="en-US"/>
          <w:rPrChange w:id="233" w:author="Britta" w:date="2011-10-02T09:24:00Z">
            <w:rPr>
              <w:rFonts w:ascii="BMWType V2 Light" w:hAnsi="BMWType V2 Light" w:cs="BMWType V2 Light"/>
              <w:sz w:val="18"/>
              <w:szCs w:val="18"/>
              <w:lang w:val="en-US"/>
            </w:rPr>
          </w:rPrChange>
        </w:rPr>
        <w:br/>
      </w:r>
      <w:r w:rsidR="008B7796" w:rsidRPr="00143D12">
        <w:rPr>
          <w:rFonts w:cs="BMWType V2 Light"/>
          <w:sz w:val="18"/>
          <w:szCs w:val="18"/>
          <w:lang w:val="en-US"/>
          <w:rPrChange w:id="234" w:author="Britta" w:date="2011-10-02T09:24:00Z">
            <w:rPr>
              <w:rFonts w:ascii="BMWType V2 Light" w:hAnsi="BMWType V2 Light" w:cs="BMWType V2 Light"/>
              <w:sz w:val="18"/>
              <w:szCs w:val="18"/>
              <w:lang w:val="en-US"/>
            </w:rPr>
          </w:rPrChange>
        </w:rPr>
        <w:t xml:space="preserve">Tom Plucinsky, Tel. +1 201.307.3783, </w:t>
      </w:r>
      <w:r w:rsidR="00AA21B2" w:rsidRPr="00143D12">
        <w:fldChar w:fldCharType="begin"/>
      </w:r>
      <w:r w:rsidR="00AA21B2" w:rsidRPr="00143D12">
        <w:rPr>
          <w:rPrChange w:id="235" w:author="Britta" w:date="2011-10-02T09:24:00Z">
            <w:rPr/>
          </w:rPrChange>
        </w:rPr>
        <w:instrText xml:space="preserve"> HYPERLINK "mailto:Thomas.plucinsky@bmwna.com" </w:instrText>
      </w:r>
      <w:r w:rsidR="00AA21B2" w:rsidRPr="00143D12">
        <w:rPr>
          <w:rPrChange w:id="236" w:author="Britta" w:date="2011-10-02T09:24:00Z">
            <w:rPr/>
          </w:rPrChange>
        </w:rPr>
        <w:fldChar w:fldCharType="separate"/>
      </w:r>
      <w:r w:rsidR="008B7796" w:rsidRPr="00143D12">
        <w:rPr>
          <w:rStyle w:val="Hyperlink"/>
          <w:rFonts w:cs="BMWType V2 Light"/>
          <w:color w:val="auto"/>
          <w:sz w:val="18"/>
          <w:szCs w:val="18"/>
          <w:lang w:val="en-US"/>
          <w:rPrChange w:id="237" w:author="Britta" w:date="2011-10-02T09:24:00Z">
            <w:rPr>
              <w:rStyle w:val="Hyperlink"/>
              <w:rFonts w:ascii="BMWType V2 Light" w:hAnsi="BMWType V2 Light" w:cs="BMWType V2 Light"/>
              <w:color w:val="auto"/>
              <w:sz w:val="18"/>
              <w:szCs w:val="18"/>
              <w:lang w:val="en-US"/>
            </w:rPr>
          </w:rPrChange>
        </w:rPr>
        <w:t>Thomas.plucinsky@bmwna.com</w:t>
      </w:r>
      <w:r w:rsidR="00AA21B2" w:rsidRPr="00143D12">
        <w:rPr>
          <w:rStyle w:val="Hyperlink"/>
          <w:rFonts w:cs="BMWType V2 Light"/>
          <w:color w:val="auto"/>
          <w:sz w:val="18"/>
          <w:szCs w:val="18"/>
          <w:lang w:val="en-US"/>
          <w:rPrChange w:id="238" w:author="Britta" w:date="2011-10-02T09:24:00Z">
            <w:rPr>
              <w:rStyle w:val="Hyperlink"/>
              <w:rFonts w:ascii="BMWType V2 Light" w:hAnsi="BMWType V2 Light" w:cs="BMWType V2 Light"/>
              <w:color w:val="auto"/>
              <w:sz w:val="18"/>
              <w:szCs w:val="18"/>
              <w:lang w:val="en-US"/>
            </w:rPr>
          </w:rPrChange>
        </w:rPr>
        <w:fldChar w:fldCharType="end"/>
      </w:r>
    </w:p>
    <w:p w:rsidR="008B7796" w:rsidRPr="008B7796" w:rsidRDefault="008B7796" w:rsidP="006673CF">
      <w:pPr>
        <w:spacing w:after="0" w:line="240" w:lineRule="auto"/>
        <w:rPr>
          <w:szCs w:val="22"/>
          <w:lang w:val="en-US"/>
        </w:rPr>
      </w:pPr>
    </w:p>
    <w:sectPr w:rsidR="008B7796" w:rsidRPr="008B7796" w:rsidSect="00AC5B93">
      <w:headerReference w:type="default" r:id="rId8"/>
      <w:footerReference w:type="default" r:id="rId9"/>
      <w:type w:val="continuous"/>
      <w:pgSz w:w="11907" w:h="16840" w:code="9"/>
      <w:pgMar w:top="2722" w:right="1701" w:bottom="1276" w:left="2098" w:header="510" w:footer="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1B2" w:rsidRDefault="00AA21B2">
      <w:r>
        <w:separator/>
      </w:r>
    </w:p>
  </w:endnote>
  <w:endnote w:type="continuationSeparator" w:id="0">
    <w:p w:rsidR="00AA21B2" w:rsidRDefault="00AA2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MWTypeLight">
    <w:panose1 w:val="020B0304020202020204"/>
    <w:charset w:val="00"/>
    <w:family w:val="swiss"/>
    <w:pitch w:val="variable"/>
    <w:sig w:usb0="8000002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MWTypeRegular">
    <w:panose1 w:val="020B0604020202020204"/>
    <w:charset w:val="00"/>
    <w:family w:val="swiss"/>
    <w:pitch w:val="variable"/>
    <w:sig w:usb0="80000027" w:usb1="00000000" w:usb2="00000000" w:usb3="00000000" w:csb0="00000093" w:csb1="00000000"/>
  </w:font>
  <w:font w:name="BMWTypeCondensedLight">
    <w:panose1 w:val="020B0306020202020204"/>
    <w:charset w:val="00"/>
    <w:family w:val="swiss"/>
    <w:pitch w:val="variable"/>
    <w:sig w:usb0="80000027" w:usb1="00000000" w:usb2="00000000" w:usb3="00000000" w:csb0="00000093" w:csb1="00000000"/>
  </w:font>
  <w:font w:name="BMW Helvetica Light">
    <w:charset w:val="00"/>
    <w:family w:val="auto"/>
    <w:pitch w:val="variable"/>
    <w:sig w:usb0="00000003" w:usb1="00000000" w:usb2="00000000" w:usb3="00000000" w:csb0="00000001" w:csb1="00000000"/>
  </w:font>
  <w:font w:name="USALigh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BMWType V2 Ligh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0D3" w:rsidRDefault="00AA21B2">
    <w:pPr>
      <w:pStyle w:val="Fuzeile"/>
    </w:pPr>
    <w:r>
      <w:rPr>
        <w:noProof/>
        <w:sz w:val="20"/>
        <w:lang w:val="en-US" w:eastAsia="en-US"/>
      </w:rPr>
      <w:pict>
        <v:shapetype id="_x0000_t202" coordsize="21600,21600" o:spt="202" path="m,l,21600r21600,l21600,xe">
          <v:stroke joinstyle="miter"/>
          <v:path gradientshapeok="t" o:connecttype="rect"/>
        </v:shapetype>
        <v:shape id="_x0000_s2049" type="#_x0000_t202" style="position:absolute;margin-left:418.15pt;margin-top:-195.8pt;width:42pt;height:186pt;z-index:251657728" filled="f" stroked="f">
          <v:textbox style="layout-flow:vertical;mso-layout-flow-alt:bottom-to-top;mso-next-textbox:#_x0000_s2049" inset="0,0,0,0">
            <w:txbxContent>
              <w:p w:rsidR="008910D3" w:rsidRDefault="008910D3">
                <w:pPr>
                  <w:pStyle w:val="berschrift1"/>
                  <w:rPr>
                    <w:rFonts w:ascii="BMWTypeLight" w:hAnsi="BMWTypeLight"/>
                    <w:sz w:val="60"/>
                  </w:rPr>
                </w:pPr>
                <w:r>
                  <w:rPr>
                    <w:rFonts w:ascii="BMWTypeLight" w:hAnsi="BMWTypeLight"/>
                    <w:sz w:val="60"/>
                  </w:rPr>
                  <w:t>Motorsport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1B2" w:rsidRDefault="00AA21B2">
      <w:pPr>
        <w:pStyle w:val="Funotentext"/>
      </w:pPr>
    </w:p>
  </w:footnote>
  <w:footnote w:type="continuationSeparator" w:id="0">
    <w:p w:rsidR="00AA21B2" w:rsidRDefault="00AA21B2">
      <w:pPr>
        <w:pStyle w:val="Funoten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0D3" w:rsidRDefault="008910D3">
    <w:pPr>
      <w:pStyle w:val="zzbmw-group"/>
      <w:framePr w:w="5526" w:wrap="around" w:x="2067" w:y="545"/>
      <w:spacing w:line="240" w:lineRule="auto"/>
    </w:pPr>
    <w:r>
      <w:t>BMW</w:t>
    </w:r>
  </w:p>
  <w:p w:rsidR="008910D3" w:rsidRDefault="008910D3">
    <w:pPr>
      <w:pStyle w:val="zzbmw-group"/>
      <w:framePr w:w="5526" w:wrap="around" w:x="2067" w:y="545"/>
      <w:spacing w:line="240" w:lineRule="auto"/>
      <w:rPr>
        <w:color w:val="808080"/>
      </w:rPr>
    </w:pPr>
    <w:r>
      <w:rPr>
        <w:color w:val="808080"/>
      </w:rPr>
      <w:t>Presse- und Öffentlichkeitsarbeit</w:t>
    </w:r>
  </w:p>
  <w:p w:rsidR="008910D3" w:rsidRDefault="001B232D">
    <w:pPr>
      <w:framePr w:w="1004" w:wrap="notBeside" w:vAnchor="page" w:hAnchor="page" w:x="10102" w:y="545"/>
      <w:spacing w:line="240" w:lineRule="atLeast"/>
      <w:rPr>
        <w:lang w:val="en-GB"/>
      </w:rPr>
    </w:pPr>
    <w:r>
      <w:rPr>
        <w:noProof/>
      </w:rPr>
      <w:drawing>
        <wp:inline distT="0" distB="0" distL="0" distR="0">
          <wp:extent cx="638175" cy="638175"/>
          <wp:effectExtent l="19050" t="0" r="952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38175" cy="638175"/>
                  </a:xfrm>
                  <a:prstGeom prst="rect">
                    <a:avLst/>
                  </a:prstGeom>
                  <a:noFill/>
                  <a:ln w="9525">
                    <a:noFill/>
                    <a:miter lim="800000"/>
                    <a:headEnd/>
                    <a:tailEnd/>
                  </a:ln>
                </pic:spPr>
              </pic:pic>
            </a:graphicData>
          </a:graphic>
        </wp:inline>
      </w:drawing>
    </w:r>
  </w:p>
  <w:p w:rsidR="008910D3" w:rsidRDefault="008910D3">
    <w:pPr>
      <w:pStyle w:val="Kopfzeile"/>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849BE"/>
    <w:multiLevelType w:val="hybridMultilevel"/>
    <w:tmpl w:val="A1D02F90"/>
    <w:lvl w:ilvl="0" w:tplc="5AC8172E">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5AC758CC"/>
    <w:multiLevelType w:val="hybridMultilevel"/>
    <w:tmpl w:val="42F6331E"/>
    <w:lvl w:ilvl="0" w:tplc="A0545CB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0364374"/>
    <w:multiLevelType w:val="multilevel"/>
    <w:tmpl w:val="E44A6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8BB28DB"/>
    <w:multiLevelType w:val="hybridMultilevel"/>
    <w:tmpl w:val="B56C8E18"/>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6C665A44"/>
    <w:multiLevelType w:val="hybridMultilevel"/>
    <w:tmpl w:val="1B4C8882"/>
    <w:lvl w:ilvl="0" w:tplc="E2E4C744">
      <w:start w:val="7"/>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docVars>
    <w:docVar w:name="Thema$" w:val="dlg.Teilnehmer"/>
    <w:docVar w:name="ZeitOrt$" w:val="Zeit22222222222222222222222222"/>
  </w:docVars>
  <w:rsids>
    <w:rsidRoot w:val="00040A1B"/>
    <w:rsid w:val="0000108C"/>
    <w:rsid w:val="000027F7"/>
    <w:rsid w:val="00002DA2"/>
    <w:rsid w:val="00003EF7"/>
    <w:rsid w:val="00007BDB"/>
    <w:rsid w:val="000118A9"/>
    <w:rsid w:val="000204B8"/>
    <w:rsid w:val="000220B9"/>
    <w:rsid w:val="000272C3"/>
    <w:rsid w:val="0003000C"/>
    <w:rsid w:val="00031F1F"/>
    <w:rsid w:val="000327B5"/>
    <w:rsid w:val="000329F3"/>
    <w:rsid w:val="00033935"/>
    <w:rsid w:val="00040A1B"/>
    <w:rsid w:val="00041B0F"/>
    <w:rsid w:val="00041C25"/>
    <w:rsid w:val="000476D7"/>
    <w:rsid w:val="00047CE2"/>
    <w:rsid w:val="00047FDD"/>
    <w:rsid w:val="00057681"/>
    <w:rsid w:val="000613DC"/>
    <w:rsid w:val="000671F3"/>
    <w:rsid w:val="0007200A"/>
    <w:rsid w:val="00075167"/>
    <w:rsid w:val="000759E2"/>
    <w:rsid w:val="00080297"/>
    <w:rsid w:val="00080D98"/>
    <w:rsid w:val="00081DD9"/>
    <w:rsid w:val="00084DE9"/>
    <w:rsid w:val="00085506"/>
    <w:rsid w:val="000903F0"/>
    <w:rsid w:val="00096889"/>
    <w:rsid w:val="000A12D3"/>
    <w:rsid w:val="000A5B9E"/>
    <w:rsid w:val="000A7127"/>
    <w:rsid w:val="000B17BA"/>
    <w:rsid w:val="000B71A0"/>
    <w:rsid w:val="000C1260"/>
    <w:rsid w:val="000C5F2A"/>
    <w:rsid w:val="000D38C9"/>
    <w:rsid w:val="000D486C"/>
    <w:rsid w:val="000D487F"/>
    <w:rsid w:val="000D6920"/>
    <w:rsid w:val="000E0041"/>
    <w:rsid w:val="000E0337"/>
    <w:rsid w:val="000E1241"/>
    <w:rsid w:val="000E1ADB"/>
    <w:rsid w:val="000E260B"/>
    <w:rsid w:val="000E4EBF"/>
    <w:rsid w:val="000E6FF2"/>
    <w:rsid w:val="000F5B76"/>
    <w:rsid w:val="000F613D"/>
    <w:rsid w:val="000F6306"/>
    <w:rsid w:val="0010134F"/>
    <w:rsid w:val="00102FE7"/>
    <w:rsid w:val="00103251"/>
    <w:rsid w:val="00106794"/>
    <w:rsid w:val="0010723F"/>
    <w:rsid w:val="00111623"/>
    <w:rsid w:val="001125B2"/>
    <w:rsid w:val="00112708"/>
    <w:rsid w:val="00112D05"/>
    <w:rsid w:val="00117B36"/>
    <w:rsid w:val="001214FD"/>
    <w:rsid w:val="00121D32"/>
    <w:rsid w:val="00123068"/>
    <w:rsid w:val="00123A02"/>
    <w:rsid w:val="00126284"/>
    <w:rsid w:val="001275FA"/>
    <w:rsid w:val="00131754"/>
    <w:rsid w:val="001325E7"/>
    <w:rsid w:val="00133607"/>
    <w:rsid w:val="00134AE5"/>
    <w:rsid w:val="001370C2"/>
    <w:rsid w:val="00143D12"/>
    <w:rsid w:val="00144CC3"/>
    <w:rsid w:val="001453D2"/>
    <w:rsid w:val="00151FB7"/>
    <w:rsid w:val="001526DC"/>
    <w:rsid w:val="00153A61"/>
    <w:rsid w:val="0016303A"/>
    <w:rsid w:val="00165EA7"/>
    <w:rsid w:val="00167095"/>
    <w:rsid w:val="00167B58"/>
    <w:rsid w:val="00171AB2"/>
    <w:rsid w:val="001737E3"/>
    <w:rsid w:val="001743DB"/>
    <w:rsid w:val="00177651"/>
    <w:rsid w:val="00181E36"/>
    <w:rsid w:val="00183A21"/>
    <w:rsid w:val="00190049"/>
    <w:rsid w:val="0019637F"/>
    <w:rsid w:val="001A0431"/>
    <w:rsid w:val="001A2066"/>
    <w:rsid w:val="001A2995"/>
    <w:rsid w:val="001A3FFD"/>
    <w:rsid w:val="001A6411"/>
    <w:rsid w:val="001A6467"/>
    <w:rsid w:val="001B0156"/>
    <w:rsid w:val="001B05FF"/>
    <w:rsid w:val="001B07AC"/>
    <w:rsid w:val="001B2214"/>
    <w:rsid w:val="001B232D"/>
    <w:rsid w:val="001B3F4A"/>
    <w:rsid w:val="001B6289"/>
    <w:rsid w:val="001B6C82"/>
    <w:rsid w:val="001B6E7A"/>
    <w:rsid w:val="001C0048"/>
    <w:rsid w:val="001C02DF"/>
    <w:rsid w:val="001C23E4"/>
    <w:rsid w:val="001C44A1"/>
    <w:rsid w:val="001C4DE9"/>
    <w:rsid w:val="001C539F"/>
    <w:rsid w:val="001D07C3"/>
    <w:rsid w:val="001D3238"/>
    <w:rsid w:val="001D49B9"/>
    <w:rsid w:val="001D74B9"/>
    <w:rsid w:val="001D7B76"/>
    <w:rsid w:val="001E6A3C"/>
    <w:rsid w:val="001F2DF7"/>
    <w:rsid w:val="001F5AA8"/>
    <w:rsid w:val="001F5BDE"/>
    <w:rsid w:val="001F768C"/>
    <w:rsid w:val="001F7B8B"/>
    <w:rsid w:val="00200C75"/>
    <w:rsid w:val="00206004"/>
    <w:rsid w:val="0020639B"/>
    <w:rsid w:val="00211A86"/>
    <w:rsid w:val="002125B2"/>
    <w:rsid w:val="002159BC"/>
    <w:rsid w:val="002162A2"/>
    <w:rsid w:val="002176AD"/>
    <w:rsid w:val="00221171"/>
    <w:rsid w:val="00227BC0"/>
    <w:rsid w:val="00230465"/>
    <w:rsid w:val="0023506C"/>
    <w:rsid w:val="0024214D"/>
    <w:rsid w:val="00252E37"/>
    <w:rsid w:val="002538D3"/>
    <w:rsid w:val="002551CD"/>
    <w:rsid w:val="0026243F"/>
    <w:rsid w:val="00262618"/>
    <w:rsid w:val="002638B6"/>
    <w:rsid w:val="002706B9"/>
    <w:rsid w:val="00270F78"/>
    <w:rsid w:val="0027132D"/>
    <w:rsid w:val="00271E67"/>
    <w:rsid w:val="002721C1"/>
    <w:rsid w:val="00275ADD"/>
    <w:rsid w:val="00275FB6"/>
    <w:rsid w:val="00276C99"/>
    <w:rsid w:val="002774A2"/>
    <w:rsid w:val="0028120D"/>
    <w:rsid w:val="00281B64"/>
    <w:rsid w:val="00285E0D"/>
    <w:rsid w:val="002915D8"/>
    <w:rsid w:val="0029189A"/>
    <w:rsid w:val="00293526"/>
    <w:rsid w:val="002A16BB"/>
    <w:rsid w:val="002A76F4"/>
    <w:rsid w:val="002B13F7"/>
    <w:rsid w:val="002B1E2A"/>
    <w:rsid w:val="002B2668"/>
    <w:rsid w:val="002B43BD"/>
    <w:rsid w:val="002B4AD7"/>
    <w:rsid w:val="002C0CC5"/>
    <w:rsid w:val="002C19AA"/>
    <w:rsid w:val="002C4275"/>
    <w:rsid w:val="002C4DC0"/>
    <w:rsid w:val="002C5411"/>
    <w:rsid w:val="002C658A"/>
    <w:rsid w:val="002C731C"/>
    <w:rsid w:val="002C78BB"/>
    <w:rsid w:val="002C793C"/>
    <w:rsid w:val="002D023F"/>
    <w:rsid w:val="002D0FE7"/>
    <w:rsid w:val="002D1A81"/>
    <w:rsid w:val="002D2EB3"/>
    <w:rsid w:val="002D6F23"/>
    <w:rsid w:val="002D7732"/>
    <w:rsid w:val="002D7F18"/>
    <w:rsid w:val="002E076A"/>
    <w:rsid w:val="002E0D2E"/>
    <w:rsid w:val="002E3846"/>
    <w:rsid w:val="002E625A"/>
    <w:rsid w:val="002F33E4"/>
    <w:rsid w:val="002F7351"/>
    <w:rsid w:val="003007B3"/>
    <w:rsid w:val="003009AE"/>
    <w:rsid w:val="003021EC"/>
    <w:rsid w:val="00304210"/>
    <w:rsid w:val="0031317F"/>
    <w:rsid w:val="00313DFF"/>
    <w:rsid w:val="00317636"/>
    <w:rsid w:val="0032063B"/>
    <w:rsid w:val="00321295"/>
    <w:rsid w:val="00321C83"/>
    <w:rsid w:val="00322172"/>
    <w:rsid w:val="00323DAC"/>
    <w:rsid w:val="003246FA"/>
    <w:rsid w:val="003257FC"/>
    <w:rsid w:val="00326583"/>
    <w:rsid w:val="0033251F"/>
    <w:rsid w:val="00343FDD"/>
    <w:rsid w:val="00352C06"/>
    <w:rsid w:val="003545FA"/>
    <w:rsid w:val="00354DFB"/>
    <w:rsid w:val="00355F69"/>
    <w:rsid w:val="0035646E"/>
    <w:rsid w:val="00356CC8"/>
    <w:rsid w:val="00357320"/>
    <w:rsid w:val="0036062A"/>
    <w:rsid w:val="00360FC7"/>
    <w:rsid w:val="00361B19"/>
    <w:rsid w:val="00364170"/>
    <w:rsid w:val="00365CAC"/>
    <w:rsid w:val="00367EC5"/>
    <w:rsid w:val="00371E83"/>
    <w:rsid w:val="003726AF"/>
    <w:rsid w:val="003738F0"/>
    <w:rsid w:val="003748D4"/>
    <w:rsid w:val="00376426"/>
    <w:rsid w:val="003836E5"/>
    <w:rsid w:val="00383CCB"/>
    <w:rsid w:val="003841CF"/>
    <w:rsid w:val="00385002"/>
    <w:rsid w:val="003950DE"/>
    <w:rsid w:val="00396243"/>
    <w:rsid w:val="00397802"/>
    <w:rsid w:val="003A1226"/>
    <w:rsid w:val="003A22B8"/>
    <w:rsid w:val="003A4CCD"/>
    <w:rsid w:val="003A6061"/>
    <w:rsid w:val="003A7F80"/>
    <w:rsid w:val="003B295D"/>
    <w:rsid w:val="003B6BCA"/>
    <w:rsid w:val="003C12A5"/>
    <w:rsid w:val="003C1C31"/>
    <w:rsid w:val="003C362D"/>
    <w:rsid w:val="003C3812"/>
    <w:rsid w:val="003C3A6C"/>
    <w:rsid w:val="003C4D75"/>
    <w:rsid w:val="003C4FB4"/>
    <w:rsid w:val="003C6ADB"/>
    <w:rsid w:val="003D0A34"/>
    <w:rsid w:val="003D0AA9"/>
    <w:rsid w:val="003D201B"/>
    <w:rsid w:val="003D2455"/>
    <w:rsid w:val="003D5638"/>
    <w:rsid w:val="003D5DE0"/>
    <w:rsid w:val="003D646E"/>
    <w:rsid w:val="003D6743"/>
    <w:rsid w:val="003D67F2"/>
    <w:rsid w:val="003E0158"/>
    <w:rsid w:val="003E6F89"/>
    <w:rsid w:val="00411C48"/>
    <w:rsid w:val="0041386F"/>
    <w:rsid w:val="00424285"/>
    <w:rsid w:val="00424ED6"/>
    <w:rsid w:val="004252B0"/>
    <w:rsid w:val="00426850"/>
    <w:rsid w:val="00427F9E"/>
    <w:rsid w:val="00431908"/>
    <w:rsid w:val="00432368"/>
    <w:rsid w:val="00435ACF"/>
    <w:rsid w:val="004363F0"/>
    <w:rsid w:val="00436C9D"/>
    <w:rsid w:val="004378AC"/>
    <w:rsid w:val="0044482B"/>
    <w:rsid w:val="004451A7"/>
    <w:rsid w:val="0045354A"/>
    <w:rsid w:val="0046163A"/>
    <w:rsid w:val="00464636"/>
    <w:rsid w:val="004648E2"/>
    <w:rsid w:val="004655CB"/>
    <w:rsid w:val="00466F24"/>
    <w:rsid w:val="00470780"/>
    <w:rsid w:val="00472F07"/>
    <w:rsid w:val="004738CF"/>
    <w:rsid w:val="0047410B"/>
    <w:rsid w:val="004748FE"/>
    <w:rsid w:val="0047514A"/>
    <w:rsid w:val="00476D04"/>
    <w:rsid w:val="0048511B"/>
    <w:rsid w:val="004857B2"/>
    <w:rsid w:val="00490418"/>
    <w:rsid w:val="004A1BDF"/>
    <w:rsid w:val="004A2A93"/>
    <w:rsid w:val="004B1C1C"/>
    <w:rsid w:val="004B2035"/>
    <w:rsid w:val="004B76F3"/>
    <w:rsid w:val="004C0CBB"/>
    <w:rsid w:val="004C2397"/>
    <w:rsid w:val="004C5808"/>
    <w:rsid w:val="004D1704"/>
    <w:rsid w:val="004D3039"/>
    <w:rsid w:val="004F298C"/>
    <w:rsid w:val="004F3EDB"/>
    <w:rsid w:val="004F695F"/>
    <w:rsid w:val="004F7C2D"/>
    <w:rsid w:val="00500146"/>
    <w:rsid w:val="00501BA0"/>
    <w:rsid w:val="00503CDA"/>
    <w:rsid w:val="00505633"/>
    <w:rsid w:val="00514949"/>
    <w:rsid w:val="00517A3B"/>
    <w:rsid w:val="00517B26"/>
    <w:rsid w:val="005220A5"/>
    <w:rsid w:val="005242DB"/>
    <w:rsid w:val="00525857"/>
    <w:rsid w:val="00530808"/>
    <w:rsid w:val="00530892"/>
    <w:rsid w:val="00534F71"/>
    <w:rsid w:val="00543825"/>
    <w:rsid w:val="0054625C"/>
    <w:rsid w:val="005472CB"/>
    <w:rsid w:val="00550F7D"/>
    <w:rsid w:val="005512FC"/>
    <w:rsid w:val="0055321B"/>
    <w:rsid w:val="005539DB"/>
    <w:rsid w:val="005541EF"/>
    <w:rsid w:val="00555CF2"/>
    <w:rsid w:val="0056251B"/>
    <w:rsid w:val="00567562"/>
    <w:rsid w:val="00567A26"/>
    <w:rsid w:val="00567B38"/>
    <w:rsid w:val="0057031F"/>
    <w:rsid w:val="00570828"/>
    <w:rsid w:val="005734FD"/>
    <w:rsid w:val="0057350F"/>
    <w:rsid w:val="00574EB2"/>
    <w:rsid w:val="00581500"/>
    <w:rsid w:val="00581D3E"/>
    <w:rsid w:val="00583DB6"/>
    <w:rsid w:val="0058437E"/>
    <w:rsid w:val="00585C14"/>
    <w:rsid w:val="00586F84"/>
    <w:rsid w:val="00591D86"/>
    <w:rsid w:val="005A51EE"/>
    <w:rsid w:val="005A5964"/>
    <w:rsid w:val="005A61F2"/>
    <w:rsid w:val="005B2213"/>
    <w:rsid w:val="005B659D"/>
    <w:rsid w:val="005C166A"/>
    <w:rsid w:val="005C7DB7"/>
    <w:rsid w:val="005D1559"/>
    <w:rsid w:val="005D2A0F"/>
    <w:rsid w:val="005D2E64"/>
    <w:rsid w:val="005D415B"/>
    <w:rsid w:val="005D70C1"/>
    <w:rsid w:val="005E1E04"/>
    <w:rsid w:val="005E2155"/>
    <w:rsid w:val="005E39B7"/>
    <w:rsid w:val="005E4BC8"/>
    <w:rsid w:val="005E5636"/>
    <w:rsid w:val="005F0419"/>
    <w:rsid w:val="005F4895"/>
    <w:rsid w:val="005F6EFA"/>
    <w:rsid w:val="00602DCA"/>
    <w:rsid w:val="00605289"/>
    <w:rsid w:val="006100DD"/>
    <w:rsid w:val="006106E3"/>
    <w:rsid w:val="006138CA"/>
    <w:rsid w:val="006201FA"/>
    <w:rsid w:val="00626B46"/>
    <w:rsid w:val="006275BD"/>
    <w:rsid w:val="00636464"/>
    <w:rsid w:val="0063743F"/>
    <w:rsid w:val="00642FE0"/>
    <w:rsid w:val="00646A5A"/>
    <w:rsid w:val="00653DAC"/>
    <w:rsid w:val="00656561"/>
    <w:rsid w:val="006673CF"/>
    <w:rsid w:val="00673562"/>
    <w:rsid w:val="0067368D"/>
    <w:rsid w:val="00674170"/>
    <w:rsid w:val="00676A27"/>
    <w:rsid w:val="00683C45"/>
    <w:rsid w:val="00684337"/>
    <w:rsid w:val="00684D76"/>
    <w:rsid w:val="0069137F"/>
    <w:rsid w:val="00694B26"/>
    <w:rsid w:val="00697CFB"/>
    <w:rsid w:val="006A1AF9"/>
    <w:rsid w:val="006A288C"/>
    <w:rsid w:val="006A4BFE"/>
    <w:rsid w:val="006B05C8"/>
    <w:rsid w:val="006B13AB"/>
    <w:rsid w:val="006B1456"/>
    <w:rsid w:val="006B3E3E"/>
    <w:rsid w:val="006B3F70"/>
    <w:rsid w:val="006C3BD9"/>
    <w:rsid w:val="006C4E84"/>
    <w:rsid w:val="006D02D0"/>
    <w:rsid w:val="006D5A1A"/>
    <w:rsid w:val="006E2A30"/>
    <w:rsid w:val="006E40E8"/>
    <w:rsid w:val="006E49DA"/>
    <w:rsid w:val="006E5613"/>
    <w:rsid w:val="006F3F93"/>
    <w:rsid w:val="006F4E2A"/>
    <w:rsid w:val="006F75B8"/>
    <w:rsid w:val="00703429"/>
    <w:rsid w:val="00710A60"/>
    <w:rsid w:val="007140AB"/>
    <w:rsid w:val="0071429D"/>
    <w:rsid w:val="00714600"/>
    <w:rsid w:val="0071486B"/>
    <w:rsid w:val="00720018"/>
    <w:rsid w:val="00720BA5"/>
    <w:rsid w:val="0072310E"/>
    <w:rsid w:val="00724049"/>
    <w:rsid w:val="00724D4C"/>
    <w:rsid w:val="00727CC7"/>
    <w:rsid w:val="00741488"/>
    <w:rsid w:val="00741CE5"/>
    <w:rsid w:val="00742B4E"/>
    <w:rsid w:val="00745F18"/>
    <w:rsid w:val="00754911"/>
    <w:rsid w:val="00755CB7"/>
    <w:rsid w:val="00757B73"/>
    <w:rsid w:val="00760998"/>
    <w:rsid w:val="007616BB"/>
    <w:rsid w:val="00761C92"/>
    <w:rsid w:val="007624E3"/>
    <w:rsid w:val="00762811"/>
    <w:rsid w:val="00767B90"/>
    <w:rsid w:val="00773912"/>
    <w:rsid w:val="007746A5"/>
    <w:rsid w:val="00776AA4"/>
    <w:rsid w:val="00784D2C"/>
    <w:rsid w:val="00784FEC"/>
    <w:rsid w:val="00787403"/>
    <w:rsid w:val="00792B57"/>
    <w:rsid w:val="00793011"/>
    <w:rsid w:val="00794563"/>
    <w:rsid w:val="007951D0"/>
    <w:rsid w:val="007975D4"/>
    <w:rsid w:val="007A1567"/>
    <w:rsid w:val="007A3837"/>
    <w:rsid w:val="007A46AC"/>
    <w:rsid w:val="007A56B2"/>
    <w:rsid w:val="007A6357"/>
    <w:rsid w:val="007B5F48"/>
    <w:rsid w:val="007B7695"/>
    <w:rsid w:val="007C356C"/>
    <w:rsid w:val="007C36FF"/>
    <w:rsid w:val="007C550B"/>
    <w:rsid w:val="007D189B"/>
    <w:rsid w:val="007D2A4F"/>
    <w:rsid w:val="007D2FA6"/>
    <w:rsid w:val="007D5316"/>
    <w:rsid w:val="007D590E"/>
    <w:rsid w:val="007E3C72"/>
    <w:rsid w:val="007E3F1A"/>
    <w:rsid w:val="007E74C1"/>
    <w:rsid w:val="007E7BB7"/>
    <w:rsid w:val="007E7E96"/>
    <w:rsid w:val="007F0435"/>
    <w:rsid w:val="00810A0C"/>
    <w:rsid w:val="00815F84"/>
    <w:rsid w:val="008163EC"/>
    <w:rsid w:val="0081753C"/>
    <w:rsid w:val="00817D3C"/>
    <w:rsid w:val="00817DC1"/>
    <w:rsid w:val="00821496"/>
    <w:rsid w:val="0082179C"/>
    <w:rsid w:val="008276B0"/>
    <w:rsid w:val="00827805"/>
    <w:rsid w:val="00827B5D"/>
    <w:rsid w:val="00830359"/>
    <w:rsid w:val="008322FC"/>
    <w:rsid w:val="00834743"/>
    <w:rsid w:val="008422FA"/>
    <w:rsid w:val="0084506D"/>
    <w:rsid w:val="00853CA0"/>
    <w:rsid w:val="00854A72"/>
    <w:rsid w:val="00855494"/>
    <w:rsid w:val="00855FE7"/>
    <w:rsid w:val="00856721"/>
    <w:rsid w:val="00856F12"/>
    <w:rsid w:val="00857635"/>
    <w:rsid w:val="00857855"/>
    <w:rsid w:val="00860664"/>
    <w:rsid w:val="00862329"/>
    <w:rsid w:val="00864204"/>
    <w:rsid w:val="0086552D"/>
    <w:rsid w:val="00866512"/>
    <w:rsid w:val="0086675B"/>
    <w:rsid w:val="008711B1"/>
    <w:rsid w:val="0088015A"/>
    <w:rsid w:val="00886A90"/>
    <w:rsid w:val="00887324"/>
    <w:rsid w:val="008910D3"/>
    <w:rsid w:val="0089549A"/>
    <w:rsid w:val="00895663"/>
    <w:rsid w:val="00896360"/>
    <w:rsid w:val="00897543"/>
    <w:rsid w:val="008A069C"/>
    <w:rsid w:val="008A0953"/>
    <w:rsid w:val="008B1111"/>
    <w:rsid w:val="008B7796"/>
    <w:rsid w:val="008C0CD2"/>
    <w:rsid w:val="008C5795"/>
    <w:rsid w:val="008C62DE"/>
    <w:rsid w:val="008C71B0"/>
    <w:rsid w:val="008D4FBE"/>
    <w:rsid w:val="008D5201"/>
    <w:rsid w:val="008D7AEC"/>
    <w:rsid w:val="008E1EAF"/>
    <w:rsid w:val="008E693C"/>
    <w:rsid w:val="008F7AA7"/>
    <w:rsid w:val="0090172F"/>
    <w:rsid w:val="00904755"/>
    <w:rsid w:val="00906434"/>
    <w:rsid w:val="0091060F"/>
    <w:rsid w:val="00910735"/>
    <w:rsid w:val="0091080C"/>
    <w:rsid w:val="009133E6"/>
    <w:rsid w:val="00914B80"/>
    <w:rsid w:val="00915335"/>
    <w:rsid w:val="00915A08"/>
    <w:rsid w:val="00920439"/>
    <w:rsid w:val="009227BC"/>
    <w:rsid w:val="00926358"/>
    <w:rsid w:val="00927CA1"/>
    <w:rsid w:val="00931738"/>
    <w:rsid w:val="009324FC"/>
    <w:rsid w:val="009336B8"/>
    <w:rsid w:val="00946901"/>
    <w:rsid w:val="00946B2A"/>
    <w:rsid w:val="00947191"/>
    <w:rsid w:val="00951218"/>
    <w:rsid w:val="00951CA5"/>
    <w:rsid w:val="0095476D"/>
    <w:rsid w:val="0095496B"/>
    <w:rsid w:val="00954C28"/>
    <w:rsid w:val="009553CB"/>
    <w:rsid w:val="00955647"/>
    <w:rsid w:val="00963D9D"/>
    <w:rsid w:val="00964B19"/>
    <w:rsid w:val="009708DC"/>
    <w:rsid w:val="00971BD0"/>
    <w:rsid w:val="00972297"/>
    <w:rsid w:val="0097283E"/>
    <w:rsid w:val="009745BE"/>
    <w:rsid w:val="009756FB"/>
    <w:rsid w:val="0097744F"/>
    <w:rsid w:val="009812B7"/>
    <w:rsid w:val="00982853"/>
    <w:rsid w:val="009848ED"/>
    <w:rsid w:val="0099131C"/>
    <w:rsid w:val="00991A5D"/>
    <w:rsid w:val="009962F9"/>
    <w:rsid w:val="009969B8"/>
    <w:rsid w:val="009A4BA3"/>
    <w:rsid w:val="009A62A1"/>
    <w:rsid w:val="009A7D62"/>
    <w:rsid w:val="009B07C1"/>
    <w:rsid w:val="009B1061"/>
    <w:rsid w:val="009B388F"/>
    <w:rsid w:val="009B4DC0"/>
    <w:rsid w:val="009B52FF"/>
    <w:rsid w:val="009B564D"/>
    <w:rsid w:val="009B69A7"/>
    <w:rsid w:val="009C406F"/>
    <w:rsid w:val="009C6782"/>
    <w:rsid w:val="009C79DF"/>
    <w:rsid w:val="009D166E"/>
    <w:rsid w:val="009D2089"/>
    <w:rsid w:val="009D2270"/>
    <w:rsid w:val="009D2E13"/>
    <w:rsid w:val="009D32DF"/>
    <w:rsid w:val="009D3B33"/>
    <w:rsid w:val="009E2CF2"/>
    <w:rsid w:val="009E6B21"/>
    <w:rsid w:val="009E7C34"/>
    <w:rsid w:val="009F007B"/>
    <w:rsid w:val="009F2CEB"/>
    <w:rsid w:val="009F49BF"/>
    <w:rsid w:val="009F5E64"/>
    <w:rsid w:val="00A00341"/>
    <w:rsid w:val="00A0323F"/>
    <w:rsid w:val="00A03F38"/>
    <w:rsid w:val="00A04183"/>
    <w:rsid w:val="00A049E2"/>
    <w:rsid w:val="00A04F03"/>
    <w:rsid w:val="00A04FED"/>
    <w:rsid w:val="00A1302A"/>
    <w:rsid w:val="00A150B6"/>
    <w:rsid w:val="00A1614A"/>
    <w:rsid w:val="00A22009"/>
    <w:rsid w:val="00A26776"/>
    <w:rsid w:val="00A3739A"/>
    <w:rsid w:val="00A378DE"/>
    <w:rsid w:val="00A4315D"/>
    <w:rsid w:val="00A433C4"/>
    <w:rsid w:val="00A52E60"/>
    <w:rsid w:val="00A545A0"/>
    <w:rsid w:val="00A558D2"/>
    <w:rsid w:val="00A60B8F"/>
    <w:rsid w:val="00A6144D"/>
    <w:rsid w:val="00A64B3D"/>
    <w:rsid w:val="00A65051"/>
    <w:rsid w:val="00A65745"/>
    <w:rsid w:val="00A70C62"/>
    <w:rsid w:val="00A714AF"/>
    <w:rsid w:val="00A7292A"/>
    <w:rsid w:val="00A736D5"/>
    <w:rsid w:val="00A750E2"/>
    <w:rsid w:val="00A76919"/>
    <w:rsid w:val="00A80907"/>
    <w:rsid w:val="00A826BE"/>
    <w:rsid w:val="00A832D0"/>
    <w:rsid w:val="00A85F63"/>
    <w:rsid w:val="00A87789"/>
    <w:rsid w:val="00A900D4"/>
    <w:rsid w:val="00A92DCF"/>
    <w:rsid w:val="00A932FB"/>
    <w:rsid w:val="00A96FFE"/>
    <w:rsid w:val="00A9769C"/>
    <w:rsid w:val="00A97E09"/>
    <w:rsid w:val="00AA1FAB"/>
    <w:rsid w:val="00AA21B2"/>
    <w:rsid w:val="00AA740E"/>
    <w:rsid w:val="00AB04DB"/>
    <w:rsid w:val="00AB1BB9"/>
    <w:rsid w:val="00AB22F2"/>
    <w:rsid w:val="00AB638D"/>
    <w:rsid w:val="00AB77D9"/>
    <w:rsid w:val="00AC0037"/>
    <w:rsid w:val="00AC13B2"/>
    <w:rsid w:val="00AC1856"/>
    <w:rsid w:val="00AC5B93"/>
    <w:rsid w:val="00AD2B1B"/>
    <w:rsid w:val="00AD4E06"/>
    <w:rsid w:val="00AD70F4"/>
    <w:rsid w:val="00AE015C"/>
    <w:rsid w:val="00AE1DF9"/>
    <w:rsid w:val="00AE31E8"/>
    <w:rsid w:val="00AE3F0A"/>
    <w:rsid w:val="00AE4312"/>
    <w:rsid w:val="00AF7DA9"/>
    <w:rsid w:val="00B00514"/>
    <w:rsid w:val="00B00CD5"/>
    <w:rsid w:val="00B00ED8"/>
    <w:rsid w:val="00B13C4F"/>
    <w:rsid w:val="00B14B5F"/>
    <w:rsid w:val="00B15000"/>
    <w:rsid w:val="00B171FB"/>
    <w:rsid w:val="00B202CA"/>
    <w:rsid w:val="00B207DC"/>
    <w:rsid w:val="00B20E25"/>
    <w:rsid w:val="00B21FCF"/>
    <w:rsid w:val="00B2522A"/>
    <w:rsid w:val="00B261F5"/>
    <w:rsid w:val="00B2765F"/>
    <w:rsid w:val="00B3416A"/>
    <w:rsid w:val="00B34D4A"/>
    <w:rsid w:val="00B42EF7"/>
    <w:rsid w:val="00B44EEB"/>
    <w:rsid w:val="00B47002"/>
    <w:rsid w:val="00B50D81"/>
    <w:rsid w:val="00B56D84"/>
    <w:rsid w:val="00B57F92"/>
    <w:rsid w:val="00B60943"/>
    <w:rsid w:val="00B60D26"/>
    <w:rsid w:val="00B62BD8"/>
    <w:rsid w:val="00B62FCD"/>
    <w:rsid w:val="00B6739B"/>
    <w:rsid w:val="00B70426"/>
    <w:rsid w:val="00B729CD"/>
    <w:rsid w:val="00B7377E"/>
    <w:rsid w:val="00B7686A"/>
    <w:rsid w:val="00B809ED"/>
    <w:rsid w:val="00B814FD"/>
    <w:rsid w:val="00B84D6F"/>
    <w:rsid w:val="00B8689E"/>
    <w:rsid w:val="00B87C29"/>
    <w:rsid w:val="00B90615"/>
    <w:rsid w:val="00B933B8"/>
    <w:rsid w:val="00B94F27"/>
    <w:rsid w:val="00B97BB7"/>
    <w:rsid w:val="00BA1850"/>
    <w:rsid w:val="00BA4EAC"/>
    <w:rsid w:val="00BA54EE"/>
    <w:rsid w:val="00BB0BA0"/>
    <w:rsid w:val="00BB2081"/>
    <w:rsid w:val="00BB2430"/>
    <w:rsid w:val="00BB3CF3"/>
    <w:rsid w:val="00BB7327"/>
    <w:rsid w:val="00BB7D46"/>
    <w:rsid w:val="00BC107A"/>
    <w:rsid w:val="00BC73CD"/>
    <w:rsid w:val="00BD280D"/>
    <w:rsid w:val="00BD326C"/>
    <w:rsid w:val="00BF3345"/>
    <w:rsid w:val="00BF3D55"/>
    <w:rsid w:val="00BF4CC5"/>
    <w:rsid w:val="00BF62FB"/>
    <w:rsid w:val="00BF75ED"/>
    <w:rsid w:val="00C0372F"/>
    <w:rsid w:val="00C05B95"/>
    <w:rsid w:val="00C10447"/>
    <w:rsid w:val="00C113A8"/>
    <w:rsid w:val="00C11523"/>
    <w:rsid w:val="00C1794A"/>
    <w:rsid w:val="00C23162"/>
    <w:rsid w:val="00C27B0C"/>
    <w:rsid w:val="00C33334"/>
    <w:rsid w:val="00C3545E"/>
    <w:rsid w:val="00C369C8"/>
    <w:rsid w:val="00C37DCB"/>
    <w:rsid w:val="00C411C7"/>
    <w:rsid w:val="00C41238"/>
    <w:rsid w:val="00C42AD1"/>
    <w:rsid w:val="00C43436"/>
    <w:rsid w:val="00C457F7"/>
    <w:rsid w:val="00C4612F"/>
    <w:rsid w:val="00C502EC"/>
    <w:rsid w:val="00C54CB9"/>
    <w:rsid w:val="00C54D79"/>
    <w:rsid w:val="00C553C7"/>
    <w:rsid w:val="00C60134"/>
    <w:rsid w:val="00C619E5"/>
    <w:rsid w:val="00C62FDE"/>
    <w:rsid w:val="00C665D2"/>
    <w:rsid w:val="00C703DB"/>
    <w:rsid w:val="00C71DB6"/>
    <w:rsid w:val="00C72B72"/>
    <w:rsid w:val="00C730BA"/>
    <w:rsid w:val="00C74866"/>
    <w:rsid w:val="00C75EE4"/>
    <w:rsid w:val="00C805C5"/>
    <w:rsid w:val="00C80EC3"/>
    <w:rsid w:val="00C871AE"/>
    <w:rsid w:val="00C87EC1"/>
    <w:rsid w:val="00C92800"/>
    <w:rsid w:val="00C9295B"/>
    <w:rsid w:val="00C94648"/>
    <w:rsid w:val="00C9635B"/>
    <w:rsid w:val="00C96494"/>
    <w:rsid w:val="00C97FD1"/>
    <w:rsid w:val="00CA1146"/>
    <w:rsid w:val="00CA297C"/>
    <w:rsid w:val="00CA2E55"/>
    <w:rsid w:val="00CA51B2"/>
    <w:rsid w:val="00CB1469"/>
    <w:rsid w:val="00CC1E31"/>
    <w:rsid w:val="00CC2EFD"/>
    <w:rsid w:val="00CC62B3"/>
    <w:rsid w:val="00CC6EAD"/>
    <w:rsid w:val="00CD00AD"/>
    <w:rsid w:val="00CD1585"/>
    <w:rsid w:val="00CD6730"/>
    <w:rsid w:val="00CE3FC2"/>
    <w:rsid w:val="00CE68CA"/>
    <w:rsid w:val="00CE6AF0"/>
    <w:rsid w:val="00CF0AED"/>
    <w:rsid w:val="00CF54CD"/>
    <w:rsid w:val="00CF6004"/>
    <w:rsid w:val="00CF6D62"/>
    <w:rsid w:val="00D01B5F"/>
    <w:rsid w:val="00D02668"/>
    <w:rsid w:val="00D03DF7"/>
    <w:rsid w:val="00D068E5"/>
    <w:rsid w:val="00D104CB"/>
    <w:rsid w:val="00D16669"/>
    <w:rsid w:val="00D205E5"/>
    <w:rsid w:val="00D20B42"/>
    <w:rsid w:val="00D253BE"/>
    <w:rsid w:val="00D25B0B"/>
    <w:rsid w:val="00D25B77"/>
    <w:rsid w:val="00D26D90"/>
    <w:rsid w:val="00D3035C"/>
    <w:rsid w:val="00D359E5"/>
    <w:rsid w:val="00D40EA1"/>
    <w:rsid w:val="00D416B1"/>
    <w:rsid w:val="00D44E68"/>
    <w:rsid w:val="00D45AE7"/>
    <w:rsid w:val="00D4797E"/>
    <w:rsid w:val="00D47F51"/>
    <w:rsid w:val="00D5243C"/>
    <w:rsid w:val="00D62E56"/>
    <w:rsid w:val="00D64913"/>
    <w:rsid w:val="00D65B9C"/>
    <w:rsid w:val="00D85E19"/>
    <w:rsid w:val="00D8648B"/>
    <w:rsid w:val="00D86FCA"/>
    <w:rsid w:val="00D87379"/>
    <w:rsid w:val="00D909FE"/>
    <w:rsid w:val="00D93498"/>
    <w:rsid w:val="00D94734"/>
    <w:rsid w:val="00D95270"/>
    <w:rsid w:val="00D969CA"/>
    <w:rsid w:val="00D97F5F"/>
    <w:rsid w:val="00DA19F9"/>
    <w:rsid w:val="00DA2D22"/>
    <w:rsid w:val="00DA649F"/>
    <w:rsid w:val="00DA6DD2"/>
    <w:rsid w:val="00DB077D"/>
    <w:rsid w:val="00DB238F"/>
    <w:rsid w:val="00DB24B9"/>
    <w:rsid w:val="00DB7DAD"/>
    <w:rsid w:val="00DC1A69"/>
    <w:rsid w:val="00DC1CAA"/>
    <w:rsid w:val="00DC347D"/>
    <w:rsid w:val="00DC3F19"/>
    <w:rsid w:val="00DD165E"/>
    <w:rsid w:val="00DE1EAA"/>
    <w:rsid w:val="00DE3AB1"/>
    <w:rsid w:val="00DE7720"/>
    <w:rsid w:val="00DE7A82"/>
    <w:rsid w:val="00DF153E"/>
    <w:rsid w:val="00DF19EE"/>
    <w:rsid w:val="00DF4C2E"/>
    <w:rsid w:val="00DF5588"/>
    <w:rsid w:val="00E00BAA"/>
    <w:rsid w:val="00E00CE5"/>
    <w:rsid w:val="00E03248"/>
    <w:rsid w:val="00E03595"/>
    <w:rsid w:val="00E06E12"/>
    <w:rsid w:val="00E07E57"/>
    <w:rsid w:val="00E16E7A"/>
    <w:rsid w:val="00E25B9B"/>
    <w:rsid w:val="00E307D9"/>
    <w:rsid w:val="00E34B07"/>
    <w:rsid w:val="00E3501A"/>
    <w:rsid w:val="00E3579F"/>
    <w:rsid w:val="00E401D4"/>
    <w:rsid w:val="00E41FA6"/>
    <w:rsid w:val="00E420FA"/>
    <w:rsid w:val="00E43C30"/>
    <w:rsid w:val="00E46320"/>
    <w:rsid w:val="00E50BAD"/>
    <w:rsid w:val="00E51C44"/>
    <w:rsid w:val="00E51D5B"/>
    <w:rsid w:val="00E5267B"/>
    <w:rsid w:val="00E53FDC"/>
    <w:rsid w:val="00E57458"/>
    <w:rsid w:val="00E60507"/>
    <w:rsid w:val="00E61ACE"/>
    <w:rsid w:val="00E64AD9"/>
    <w:rsid w:val="00E664B6"/>
    <w:rsid w:val="00E66E5B"/>
    <w:rsid w:val="00E71D3C"/>
    <w:rsid w:val="00E73E8E"/>
    <w:rsid w:val="00E744A8"/>
    <w:rsid w:val="00E757FB"/>
    <w:rsid w:val="00E8005C"/>
    <w:rsid w:val="00E821A6"/>
    <w:rsid w:val="00E822D4"/>
    <w:rsid w:val="00E82803"/>
    <w:rsid w:val="00E84970"/>
    <w:rsid w:val="00E85F19"/>
    <w:rsid w:val="00E8685E"/>
    <w:rsid w:val="00E9014D"/>
    <w:rsid w:val="00E906DE"/>
    <w:rsid w:val="00E9350F"/>
    <w:rsid w:val="00E97872"/>
    <w:rsid w:val="00EA220F"/>
    <w:rsid w:val="00EA26DD"/>
    <w:rsid w:val="00EA29FF"/>
    <w:rsid w:val="00EA2C1A"/>
    <w:rsid w:val="00EA5A3D"/>
    <w:rsid w:val="00EA7C1A"/>
    <w:rsid w:val="00EB1DD2"/>
    <w:rsid w:val="00EB2944"/>
    <w:rsid w:val="00EB36C7"/>
    <w:rsid w:val="00EB732B"/>
    <w:rsid w:val="00EC13BB"/>
    <w:rsid w:val="00EC2060"/>
    <w:rsid w:val="00EC58F6"/>
    <w:rsid w:val="00EC64BF"/>
    <w:rsid w:val="00EC7FE3"/>
    <w:rsid w:val="00ED10D4"/>
    <w:rsid w:val="00ED1961"/>
    <w:rsid w:val="00ED1A5D"/>
    <w:rsid w:val="00ED55CB"/>
    <w:rsid w:val="00ED693B"/>
    <w:rsid w:val="00ED772D"/>
    <w:rsid w:val="00EE25DE"/>
    <w:rsid w:val="00EE4F53"/>
    <w:rsid w:val="00EE750E"/>
    <w:rsid w:val="00EE7B6E"/>
    <w:rsid w:val="00EF3173"/>
    <w:rsid w:val="00EF43F4"/>
    <w:rsid w:val="00EF530D"/>
    <w:rsid w:val="00EF5D68"/>
    <w:rsid w:val="00EF7D08"/>
    <w:rsid w:val="00F00914"/>
    <w:rsid w:val="00F025AA"/>
    <w:rsid w:val="00F03519"/>
    <w:rsid w:val="00F042C3"/>
    <w:rsid w:val="00F11564"/>
    <w:rsid w:val="00F14409"/>
    <w:rsid w:val="00F16079"/>
    <w:rsid w:val="00F21A0C"/>
    <w:rsid w:val="00F230CA"/>
    <w:rsid w:val="00F2468B"/>
    <w:rsid w:val="00F24809"/>
    <w:rsid w:val="00F252C4"/>
    <w:rsid w:val="00F26F9A"/>
    <w:rsid w:val="00F339C9"/>
    <w:rsid w:val="00F36A23"/>
    <w:rsid w:val="00F3729D"/>
    <w:rsid w:val="00F4056A"/>
    <w:rsid w:val="00F45CDC"/>
    <w:rsid w:val="00F45FBC"/>
    <w:rsid w:val="00F46ACF"/>
    <w:rsid w:val="00F46F57"/>
    <w:rsid w:val="00F5778C"/>
    <w:rsid w:val="00F61ECB"/>
    <w:rsid w:val="00F65CC4"/>
    <w:rsid w:val="00F67DFF"/>
    <w:rsid w:val="00F702CC"/>
    <w:rsid w:val="00F72463"/>
    <w:rsid w:val="00F74E01"/>
    <w:rsid w:val="00F7614E"/>
    <w:rsid w:val="00F7703F"/>
    <w:rsid w:val="00F80474"/>
    <w:rsid w:val="00F85286"/>
    <w:rsid w:val="00F932E8"/>
    <w:rsid w:val="00F95AAF"/>
    <w:rsid w:val="00FA0C35"/>
    <w:rsid w:val="00FA17E9"/>
    <w:rsid w:val="00FA662B"/>
    <w:rsid w:val="00FA7C59"/>
    <w:rsid w:val="00FA7E63"/>
    <w:rsid w:val="00FB2535"/>
    <w:rsid w:val="00FB26A2"/>
    <w:rsid w:val="00FB3775"/>
    <w:rsid w:val="00FB422F"/>
    <w:rsid w:val="00FC1A65"/>
    <w:rsid w:val="00FC2E5D"/>
    <w:rsid w:val="00FC5B5E"/>
    <w:rsid w:val="00FC5BEF"/>
    <w:rsid w:val="00FC6451"/>
    <w:rsid w:val="00FD3740"/>
    <w:rsid w:val="00FD6BBD"/>
    <w:rsid w:val="00FD7067"/>
    <w:rsid w:val="00FE057C"/>
    <w:rsid w:val="00FE1BA9"/>
    <w:rsid w:val="00FE233C"/>
    <w:rsid w:val="00FE6F96"/>
    <w:rsid w:val="00FE75C6"/>
    <w:rsid w:val="00FE7B5D"/>
    <w:rsid w:val="00FF3C72"/>
    <w:rsid w:val="00FF6E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7031F"/>
    <w:pPr>
      <w:tabs>
        <w:tab w:val="left" w:pos="454"/>
        <w:tab w:val="left" w:pos="4706"/>
      </w:tabs>
      <w:spacing w:after="250" w:line="250" w:lineRule="exact"/>
    </w:pPr>
    <w:rPr>
      <w:rFonts w:ascii="BMWTypeLight" w:hAnsi="BMWTypeLight"/>
      <w:sz w:val="22"/>
      <w:szCs w:val="24"/>
    </w:rPr>
  </w:style>
  <w:style w:type="paragraph" w:styleId="berschrift1">
    <w:name w:val="heading 1"/>
    <w:basedOn w:val="Standard"/>
    <w:next w:val="Standard"/>
    <w:qFormat/>
    <w:rsid w:val="0057031F"/>
    <w:pPr>
      <w:keepNext/>
      <w:spacing w:after="0" w:line="240" w:lineRule="auto"/>
      <w:outlineLvl w:val="0"/>
    </w:pPr>
    <w:rPr>
      <w:rFonts w:ascii="BMWTypeRegular" w:hAnsi="BMWTypeRegular"/>
      <w:b/>
      <w:bCs/>
      <w:sz w:val="52"/>
    </w:rPr>
  </w:style>
  <w:style w:type="paragraph" w:styleId="berschrift2">
    <w:name w:val="heading 2"/>
    <w:basedOn w:val="Standard"/>
    <w:next w:val="Standard"/>
    <w:qFormat/>
    <w:rsid w:val="0057031F"/>
    <w:pPr>
      <w:keepNext/>
      <w:outlineLvl w:val="1"/>
    </w:pPr>
    <w:rPr>
      <w:b/>
      <w:bCs/>
      <w:sz w:val="24"/>
    </w:rPr>
  </w:style>
  <w:style w:type="paragraph" w:styleId="berschrift4">
    <w:name w:val="heading 4"/>
    <w:basedOn w:val="Standard"/>
    <w:next w:val="Standard"/>
    <w:qFormat/>
    <w:rsid w:val="0057031F"/>
    <w:pPr>
      <w:keepNext/>
      <w:tabs>
        <w:tab w:val="clear" w:pos="454"/>
        <w:tab w:val="clear" w:pos="4706"/>
      </w:tabs>
      <w:spacing w:after="0" w:line="250" w:lineRule="atLeast"/>
      <w:outlineLvl w:val="3"/>
    </w:pPr>
    <w:rPr>
      <w:b/>
      <w:bCs/>
      <w:sz w:val="20"/>
      <w:szCs w:val="2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
    <w:name w:val="Aufzählung"/>
    <w:basedOn w:val="Standard"/>
    <w:rsid w:val="0057031F"/>
    <w:pPr>
      <w:numPr>
        <w:numId w:val="1"/>
      </w:numPr>
      <w:spacing w:before="60" w:after="60"/>
    </w:pPr>
  </w:style>
  <w:style w:type="paragraph" w:customStyle="1" w:styleId="zzkopftabelle">
    <w:name w:val="zz_kopftabelle"/>
    <w:basedOn w:val="Standard"/>
    <w:rsid w:val="0057031F"/>
    <w:pPr>
      <w:framePr w:w="11340" w:wrap="around" w:vAnchor="page" w:hAnchor="page" w:y="3460"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titel">
    <w:name w:val="zz_titel"/>
    <w:basedOn w:val="Standard"/>
    <w:rsid w:val="0057031F"/>
    <w:pPr>
      <w:widowControl w:val="0"/>
      <w:tabs>
        <w:tab w:val="clear" w:pos="454"/>
        <w:tab w:val="clear" w:pos="4706"/>
      </w:tabs>
      <w:overflowPunct w:val="0"/>
      <w:autoSpaceDE w:val="0"/>
      <w:autoSpaceDN w:val="0"/>
      <w:adjustRightInd w:val="0"/>
      <w:spacing w:after="0"/>
      <w:textAlignment w:val="baseline"/>
    </w:pPr>
    <w:rPr>
      <w:b/>
      <w:kern w:val="25"/>
      <w:szCs w:val="20"/>
    </w:rPr>
  </w:style>
  <w:style w:type="paragraph" w:customStyle="1" w:styleId="zzbmw-group">
    <w:name w:val="zz_bmw-group"/>
    <w:basedOn w:val="Standard"/>
    <w:rsid w:val="0057031F"/>
    <w:pPr>
      <w:framePr w:w="2812" w:h="584" w:hSpace="142" w:wrap="around" w:vAnchor="page" w:hAnchor="page" w:x="2099" w:y="568" w:anchorLock="1"/>
      <w:widowControl w:val="0"/>
      <w:tabs>
        <w:tab w:val="clear" w:pos="454"/>
        <w:tab w:val="clear" w:pos="4706"/>
      </w:tabs>
      <w:overflowPunct w:val="0"/>
      <w:autoSpaceDE w:val="0"/>
      <w:autoSpaceDN w:val="0"/>
      <w:adjustRightInd w:val="0"/>
      <w:spacing w:after="0" w:line="370" w:lineRule="exact"/>
      <w:textAlignment w:val="baseline"/>
    </w:pPr>
    <w:rPr>
      <w:b/>
      <w:spacing w:val="-16"/>
      <w:kern w:val="25"/>
      <w:sz w:val="36"/>
      <w:szCs w:val="20"/>
    </w:rPr>
  </w:style>
  <w:style w:type="paragraph" w:customStyle="1" w:styleId="zzeingabefeld">
    <w:name w:val="zz_eingabefeld"/>
    <w:basedOn w:val="Standard"/>
    <w:rsid w:val="0057031F"/>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szCs w:val="20"/>
    </w:rPr>
  </w:style>
  <w:style w:type="paragraph" w:customStyle="1" w:styleId="zzeingabefeldfett">
    <w:name w:val="zz_eingabefeld_fett"/>
    <w:basedOn w:val="Standard"/>
    <w:rsid w:val="0057031F"/>
    <w:pPr>
      <w:framePr w:w="11340" w:wrap="around" w:vAnchor="page" w:hAnchor="page" w:y="3460" w:anchorLock="1"/>
      <w:widowControl w:val="0"/>
      <w:tabs>
        <w:tab w:val="clear" w:pos="454"/>
        <w:tab w:val="clear" w:pos="4706"/>
      </w:tabs>
      <w:overflowPunct w:val="0"/>
      <w:autoSpaceDE w:val="0"/>
      <w:autoSpaceDN w:val="0"/>
      <w:adjustRightInd w:val="0"/>
      <w:spacing w:after="0"/>
      <w:textAlignment w:val="baseline"/>
    </w:pPr>
    <w:rPr>
      <w:b/>
      <w:szCs w:val="20"/>
    </w:rPr>
  </w:style>
  <w:style w:type="paragraph" w:customStyle="1" w:styleId="zzmarginalieregular">
    <w:name w:val="zz_marginalie_regular"/>
    <w:basedOn w:val="Standard"/>
    <w:rsid w:val="0057031F"/>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customStyle="1" w:styleId="zzmarginalielight">
    <w:name w:val="zz_marginalie_light"/>
    <w:basedOn w:val="Standard"/>
    <w:rsid w:val="0057031F"/>
    <w:pPr>
      <w:framePr w:w="1304" w:h="2879" w:hRule="exact" w:wrap="around" w:vAnchor="page" w:hAnchor="page" w:x="568" w:y="13393"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Standard"/>
    <w:rsid w:val="0057031F"/>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seite2">
    <w:name w:val="zz_marginalie_regular_seite_2"/>
    <w:basedOn w:val="Standard"/>
    <w:rsid w:val="0057031F"/>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rFonts w:ascii="BMWTypeRegular" w:hAnsi="BMWTypeRegular"/>
      <w:color w:val="000000"/>
      <w:kern w:val="25"/>
      <w:sz w:val="12"/>
      <w:szCs w:val="20"/>
    </w:rPr>
  </w:style>
  <w:style w:type="paragraph" w:customStyle="1" w:styleId="zzeingabefeldregularseite2">
    <w:name w:val="zz_eingabefeld_regular_seite_2"/>
    <w:basedOn w:val="Standard"/>
    <w:rsid w:val="0057031F"/>
    <w:pPr>
      <w:framePr w:w="11340" w:hSpace="142" w:wrap="notBeside" w:vAnchor="page" w:hAnchor="page" w:y="2694" w:anchorLock="1"/>
      <w:widowControl w:val="0"/>
      <w:tabs>
        <w:tab w:val="clear" w:pos="454"/>
        <w:tab w:val="clear" w:pos="4706"/>
      </w:tabs>
      <w:overflowPunct w:val="0"/>
      <w:autoSpaceDE w:val="0"/>
      <w:autoSpaceDN w:val="0"/>
      <w:adjustRightInd w:val="0"/>
      <w:spacing w:after="0"/>
      <w:textAlignment w:val="baseline"/>
    </w:pPr>
    <w:rPr>
      <w:rFonts w:ascii="BMWTypeRegular" w:hAnsi="BMWTypeRegular"/>
      <w:kern w:val="25"/>
      <w:szCs w:val="20"/>
    </w:rPr>
  </w:style>
  <w:style w:type="paragraph" w:customStyle="1" w:styleId="Fliesstext">
    <w:name w:val="Fliesstext"/>
    <w:basedOn w:val="Standard"/>
    <w:rsid w:val="0057031F"/>
  </w:style>
  <w:style w:type="paragraph" w:styleId="Funotentext">
    <w:name w:val="footnote text"/>
    <w:basedOn w:val="Standard"/>
    <w:semiHidden/>
    <w:rsid w:val="0057031F"/>
    <w:pPr>
      <w:tabs>
        <w:tab w:val="left" w:pos="227"/>
      </w:tabs>
      <w:spacing w:before="40" w:line="130" w:lineRule="exact"/>
      <w:ind w:left="210" w:hanging="210"/>
    </w:pPr>
    <w:rPr>
      <w:sz w:val="12"/>
    </w:rPr>
  </w:style>
  <w:style w:type="character" w:styleId="Funotenzeichen">
    <w:name w:val="footnote reference"/>
    <w:semiHidden/>
    <w:rsid w:val="0057031F"/>
    <w:rPr>
      <w:rFonts w:ascii="BMWTypeCondensedLight" w:hAnsi="BMWTypeCondensedLight"/>
      <w:position w:val="4"/>
      <w:sz w:val="12"/>
      <w:vertAlign w:val="baseline"/>
      <w:lang w:val="de-DE"/>
    </w:rPr>
  </w:style>
  <w:style w:type="paragraph" w:customStyle="1" w:styleId="Tabellentitel">
    <w:name w:val="Tabellentitel"/>
    <w:basedOn w:val="Standard"/>
    <w:rsid w:val="0057031F"/>
    <w:pPr>
      <w:spacing w:before="40" w:after="50" w:line="210" w:lineRule="exact"/>
    </w:pPr>
    <w:rPr>
      <w:b/>
      <w:sz w:val="18"/>
    </w:rPr>
  </w:style>
  <w:style w:type="paragraph" w:customStyle="1" w:styleId="Tabelleneintrag">
    <w:name w:val="Tabelleneintrag"/>
    <w:basedOn w:val="Tabellentitel"/>
    <w:rsid w:val="0057031F"/>
    <w:rPr>
      <w:b w:val="0"/>
    </w:rPr>
  </w:style>
  <w:style w:type="paragraph" w:styleId="Titel">
    <w:name w:val="Title"/>
    <w:basedOn w:val="Standard"/>
    <w:qFormat/>
    <w:rsid w:val="0057031F"/>
    <w:pPr>
      <w:outlineLvl w:val="0"/>
    </w:pPr>
    <w:rPr>
      <w:rFonts w:cs="Arial"/>
      <w:b/>
      <w:bCs/>
      <w:szCs w:val="32"/>
    </w:rPr>
  </w:style>
  <w:style w:type="paragraph" w:styleId="Untertitel">
    <w:name w:val="Subtitle"/>
    <w:basedOn w:val="Standard"/>
    <w:qFormat/>
    <w:rsid w:val="0057031F"/>
    <w:pPr>
      <w:spacing w:after="0"/>
      <w:outlineLvl w:val="1"/>
    </w:pPr>
    <w:rPr>
      <w:rFonts w:cs="Arial"/>
      <w:b/>
    </w:rPr>
  </w:style>
  <w:style w:type="paragraph" w:customStyle="1" w:styleId="Zusammenfassung">
    <w:name w:val="Zusammenfassung"/>
    <w:basedOn w:val="Standard"/>
    <w:next w:val="Fliesstext"/>
    <w:rsid w:val="0057031F"/>
    <w:pPr>
      <w:spacing w:after="290" w:line="210" w:lineRule="exact"/>
    </w:pPr>
    <w:rPr>
      <w:b/>
      <w:sz w:val="18"/>
    </w:rPr>
  </w:style>
  <w:style w:type="paragraph" w:customStyle="1" w:styleId="zzversteckehilfsfeld">
    <w:name w:val="zz_verstecke_hilfsfeld"/>
    <w:basedOn w:val="Standard"/>
    <w:rsid w:val="0057031F"/>
    <w:pPr>
      <w:framePr w:w="11340" w:wrap="around" w:vAnchor="page" w:hAnchor="page" w:y="3460" w:anchorLock="1"/>
      <w:widowControl w:val="0"/>
      <w:tabs>
        <w:tab w:val="clear" w:pos="454"/>
        <w:tab w:val="clear" w:pos="4706"/>
      </w:tabs>
      <w:overflowPunct w:val="0"/>
      <w:autoSpaceDE w:val="0"/>
      <w:autoSpaceDN w:val="0"/>
      <w:adjustRightInd w:val="0"/>
      <w:spacing w:after="0" w:line="14" w:lineRule="exact"/>
      <w:textAlignment w:val="baseline"/>
    </w:pPr>
    <w:rPr>
      <w:color w:val="FFFFFF"/>
      <w:kern w:val="25"/>
      <w:sz w:val="2"/>
      <w:szCs w:val="20"/>
    </w:rPr>
  </w:style>
  <w:style w:type="paragraph" w:styleId="Kopfzeile">
    <w:name w:val="header"/>
    <w:basedOn w:val="Standard"/>
    <w:rsid w:val="0057031F"/>
    <w:pPr>
      <w:tabs>
        <w:tab w:val="clear" w:pos="454"/>
        <w:tab w:val="clear" w:pos="4706"/>
        <w:tab w:val="center" w:pos="4536"/>
        <w:tab w:val="right" w:pos="9072"/>
      </w:tabs>
    </w:pPr>
  </w:style>
  <w:style w:type="paragraph" w:styleId="Fuzeile">
    <w:name w:val="footer"/>
    <w:basedOn w:val="Standard"/>
    <w:rsid w:val="0057031F"/>
    <w:pPr>
      <w:tabs>
        <w:tab w:val="clear" w:pos="454"/>
        <w:tab w:val="clear" w:pos="4706"/>
        <w:tab w:val="center" w:pos="4536"/>
        <w:tab w:val="right" w:pos="9072"/>
      </w:tabs>
    </w:pPr>
  </w:style>
  <w:style w:type="paragraph" w:styleId="Textkrper">
    <w:name w:val="Body Text"/>
    <w:basedOn w:val="Standard"/>
    <w:rsid w:val="0057031F"/>
    <w:pPr>
      <w:tabs>
        <w:tab w:val="clear" w:pos="454"/>
        <w:tab w:val="clear" w:pos="4706"/>
      </w:tabs>
      <w:spacing w:after="0" w:line="240" w:lineRule="auto"/>
    </w:pPr>
    <w:rPr>
      <w:rFonts w:ascii="BMW Helvetica Light" w:hAnsi="BMW Helvetica Light"/>
    </w:rPr>
  </w:style>
  <w:style w:type="character" w:styleId="Hyperlink">
    <w:name w:val="Hyperlink"/>
    <w:rsid w:val="0057031F"/>
    <w:rPr>
      <w:color w:val="0000FF"/>
      <w:u w:val="single"/>
    </w:rPr>
  </w:style>
  <w:style w:type="paragraph" w:customStyle="1" w:styleId="Text">
    <w:name w:val="Text"/>
    <w:rsid w:val="0057031F"/>
    <w:pPr>
      <w:widowControl w:val="0"/>
    </w:pPr>
    <w:rPr>
      <w:color w:val="000000"/>
      <w:sz w:val="24"/>
    </w:rPr>
  </w:style>
  <w:style w:type="paragraph" w:customStyle="1" w:styleId="Textkrper21">
    <w:name w:val="Textkörper 21"/>
    <w:basedOn w:val="Standard"/>
    <w:rsid w:val="0057031F"/>
    <w:pPr>
      <w:tabs>
        <w:tab w:val="clear" w:pos="454"/>
        <w:tab w:val="clear" w:pos="4706"/>
      </w:tabs>
      <w:spacing w:after="120" w:line="480" w:lineRule="auto"/>
    </w:pPr>
    <w:rPr>
      <w:rFonts w:ascii="USALight" w:hAnsi="USALight"/>
      <w:sz w:val="20"/>
      <w:szCs w:val="20"/>
      <w:lang w:eastAsia="en-US"/>
    </w:rPr>
  </w:style>
  <w:style w:type="paragraph" w:styleId="Textkrper2">
    <w:name w:val="Body Text 2"/>
    <w:basedOn w:val="Standard"/>
    <w:rsid w:val="0057031F"/>
    <w:pPr>
      <w:spacing w:after="120" w:line="480" w:lineRule="auto"/>
    </w:pPr>
  </w:style>
  <w:style w:type="paragraph" w:styleId="Textkrper-Einzug2">
    <w:name w:val="Body Text Indent 2"/>
    <w:basedOn w:val="Standard"/>
    <w:rsid w:val="0057031F"/>
    <w:pPr>
      <w:spacing w:after="120" w:line="480" w:lineRule="auto"/>
      <w:ind w:left="283"/>
    </w:pPr>
  </w:style>
  <w:style w:type="paragraph" w:customStyle="1" w:styleId="a">
    <w:basedOn w:val="Standard"/>
    <w:next w:val="Textkrper-Zeileneinzug"/>
    <w:rsid w:val="0057031F"/>
    <w:pPr>
      <w:tabs>
        <w:tab w:val="clear" w:pos="454"/>
        <w:tab w:val="clear" w:pos="4706"/>
      </w:tabs>
      <w:spacing w:after="0" w:line="240" w:lineRule="auto"/>
      <w:ind w:left="2160"/>
    </w:pPr>
    <w:rPr>
      <w:szCs w:val="22"/>
    </w:rPr>
  </w:style>
  <w:style w:type="paragraph" w:styleId="Textkrper-Zeileneinzug">
    <w:name w:val="Body Text Indent"/>
    <w:basedOn w:val="Standard"/>
    <w:rsid w:val="0057031F"/>
    <w:pPr>
      <w:spacing w:after="120"/>
      <w:ind w:left="283"/>
    </w:pPr>
  </w:style>
  <w:style w:type="paragraph" w:styleId="Sprechblasentext">
    <w:name w:val="Balloon Text"/>
    <w:basedOn w:val="Standard"/>
    <w:semiHidden/>
    <w:rsid w:val="0057031F"/>
    <w:rPr>
      <w:rFonts w:ascii="Tahoma" w:hAnsi="Tahoma" w:cs="Tahoma"/>
      <w:sz w:val="16"/>
      <w:szCs w:val="16"/>
    </w:rPr>
  </w:style>
  <w:style w:type="character" w:styleId="Fett">
    <w:name w:val="Strong"/>
    <w:qFormat/>
    <w:rsid w:val="0090172F"/>
    <w:rPr>
      <w:b/>
      <w:bCs/>
    </w:rPr>
  </w:style>
  <w:style w:type="paragraph" w:styleId="StandardWeb">
    <w:name w:val="Normal (Web)"/>
    <w:basedOn w:val="Standard"/>
    <w:uiPriority w:val="99"/>
    <w:rsid w:val="00855494"/>
    <w:pPr>
      <w:tabs>
        <w:tab w:val="clear" w:pos="454"/>
        <w:tab w:val="clear" w:pos="4706"/>
      </w:tabs>
      <w:spacing w:before="100" w:beforeAutospacing="1" w:after="100" w:afterAutospacing="1" w:line="240" w:lineRule="auto"/>
    </w:pPr>
    <w:rPr>
      <w:rFonts w:ascii="Times New Roman" w:hAnsi="Times New Roman"/>
      <w:sz w:val="24"/>
    </w:rPr>
  </w:style>
  <w:style w:type="character" w:customStyle="1" w:styleId="texto2">
    <w:name w:val="texto2"/>
    <w:basedOn w:val="Absatz-Standardschriftart"/>
    <w:rsid w:val="00DE3AB1"/>
  </w:style>
  <w:style w:type="paragraph" w:styleId="Dokumentstruktur">
    <w:name w:val="Document Map"/>
    <w:basedOn w:val="Standard"/>
    <w:semiHidden/>
    <w:rsid w:val="000327B5"/>
    <w:pPr>
      <w:shd w:val="clear" w:color="auto" w:fill="000080"/>
    </w:pPr>
    <w:rPr>
      <w:rFonts w:ascii="Tahoma" w:hAnsi="Tahoma" w:cs="Tahoma"/>
      <w:sz w:val="20"/>
      <w:szCs w:val="20"/>
    </w:rPr>
  </w:style>
  <w:style w:type="paragraph" w:customStyle="1" w:styleId="msolistparagraph0">
    <w:name w:val="msolistparagraph"/>
    <w:basedOn w:val="Standard"/>
    <w:rsid w:val="00B7377E"/>
    <w:pPr>
      <w:tabs>
        <w:tab w:val="clear" w:pos="454"/>
        <w:tab w:val="clear" w:pos="4706"/>
      </w:tabs>
      <w:spacing w:after="0" w:line="240" w:lineRule="auto"/>
      <w:ind w:left="720"/>
    </w:pPr>
    <w:rPr>
      <w:rFonts w:ascii="Calibri" w:hAnsi="Calibri"/>
      <w:szCs w:val="22"/>
    </w:rPr>
  </w:style>
  <w:style w:type="character" w:styleId="Kommentarzeichen">
    <w:name w:val="annotation reference"/>
    <w:rsid w:val="00102FE7"/>
    <w:rPr>
      <w:sz w:val="16"/>
      <w:szCs w:val="16"/>
    </w:rPr>
  </w:style>
  <w:style w:type="paragraph" w:styleId="Kommentartext">
    <w:name w:val="annotation text"/>
    <w:basedOn w:val="Standard"/>
    <w:link w:val="KommentartextZchn"/>
    <w:rsid w:val="00102FE7"/>
    <w:rPr>
      <w:sz w:val="20"/>
      <w:szCs w:val="20"/>
    </w:rPr>
  </w:style>
  <w:style w:type="character" w:customStyle="1" w:styleId="KommentartextZchn">
    <w:name w:val="Kommentartext Zchn"/>
    <w:link w:val="Kommentartext"/>
    <w:rsid w:val="00102FE7"/>
    <w:rPr>
      <w:rFonts w:ascii="BMWTypeLight" w:hAnsi="BMWTypeLight"/>
    </w:rPr>
  </w:style>
  <w:style w:type="paragraph" w:styleId="Kommentarthema">
    <w:name w:val="annotation subject"/>
    <w:basedOn w:val="Kommentartext"/>
    <w:next w:val="Kommentartext"/>
    <w:link w:val="KommentarthemaZchn"/>
    <w:rsid w:val="00102FE7"/>
    <w:rPr>
      <w:b/>
      <w:bCs/>
    </w:rPr>
  </w:style>
  <w:style w:type="character" w:customStyle="1" w:styleId="KommentarthemaZchn">
    <w:name w:val="Kommentarthema Zchn"/>
    <w:link w:val="Kommentarthema"/>
    <w:rsid w:val="00102FE7"/>
    <w:rPr>
      <w:rFonts w:ascii="BMWTypeLight" w:hAnsi="BMWTypeLight"/>
      <w:b/>
      <w:bCs/>
    </w:rPr>
  </w:style>
  <w:style w:type="table" w:styleId="Tabellenraster">
    <w:name w:val="Table Grid"/>
    <w:basedOn w:val="NormaleTabelle"/>
    <w:rsid w:val="00396243"/>
    <w:pPr>
      <w:tabs>
        <w:tab w:val="left" w:pos="454"/>
        <w:tab w:val="left" w:pos="4706"/>
      </w:tabs>
      <w:spacing w:after="250" w:line="250" w:lineRule="exac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iv1667400699089392815-29082011">
    <w:name w:val="yiv1667400699089392815-29082011"/>
    <w:rsid w:val="00653D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68063">
      <w:bodyDiv w:val="1"/>
      <w:marLeft w:val="0"/>
      <w:marRight w:val="0"/>
      <w:marTop w:val="0"/>
      <w:marBottom w:val="0"/>
      <w:divBdr>
        <w:top w:val="none" w:sz="0" w:space="0" w:color="auto"/>
        <w:left w:val="none" w:sz="0" w:space="0" w:color="auto"/>
        <w:bottom w:val="none" w:sz="0" w:space="0" w:color="auto"/>
        <w:right w:val="none" w:sz="0" w:space="0" w:color="auto"/>
      </w:divBdr>
      <w:divsChild>
        <w:div w:id="2036074643">
          <w:marLeft w:val="0"/>
          <w:marRight w:val="0"/>
          <w:marTop w:val="0"/>
          <w:marBottom w:val="0"/>
          <w:divBdr>
            <w:top w:val="none" w:sz="0" w:space="0" w:color="auto"/>
            <w:left w:val="none" w:sz="0" w:space="0" w:color="auto"/>
            <w:bottom w:val="none" w:sz="0" w:space="0" w:color="auto"/>
            <w:right w:val="none" w:sz="0" w:space="0" w:color="auto"/>
          </w:divBdr>
        </w:div>
      </w:divsChild>
    </w:div>
    <w:div w:id="200870077">
      <w:bodyDiv w:val="1"/>
      <w:marLeft w:val="0"/>
      <w:marRight w:val="0"/>
      <w:marTop w:val="0"/>
      <w:marBottom w:val="0"/>
      <w:divBdr>
        <w:top w:val="none" w:sz="0" w:space="0" w:color="auto"/>
        <w:left w:val="none" w:sz="0" w:space="0" w:color="auto"/>
        <w:bottom w:val="none" w:sz="0" w:space="0" w:color="auto"/>
        <w:right w:val="none" w:sz="0" w:space="0" w:color="auto"/>
      </w:divBdr>
      <w:divsChild>
        <w:div w:id="421417650">
          <w:marLeft w:val="0"/>
          <w:marRight w:val="0"/>
          <w:marTop w:val="0"/>
          <w:marBottom w:val="0"/>
          <w:divBdr>
            <w:top w:val="none" w:sz="0" w:space="0" w:color="auto"/>
            <w:left w:val="none" w:sz="0" w:space="0" w:color="auto"/>
            <w:bottom w:val="none" w:sz="0" w:space="0" w:color="auto"/>
            <w:right w:val="none" w:sz="0" w:space="0" w:color="auto"/>
          </w:divBdr>
          <w:divsChild>
            <w:div w:id="428047119">
              <w:marLeft w:val="0"/>
              <w:marRight w:val="0"/>
              <w:marTop w:val="0"/>
              <w:marBottom w:val="0"/>
              <w:divBdr>
                <w:top w:val="none" w:sz="0" w:space="0" w:color="auto"/>
                <w:left w:val="none" w:sz="0" w:space="0" w:color="auto"/>
                <w:bottom w:val="single" w:sz="6" w:space="0" w:color="E0E0E0"/>
                <w:right w:val="none" w:sz="0" w:space="0" w:color="auto"/>
              </w:divBdr>
              <w:divsChild>
                <w:div w:id="935869478">
                  <w:marLeft w:val="0"/>
                  <w:marRight w:val="0"/>
                  <w:marTop w:val="0"/>
                  <w:marBottom w:val="0"/>
                  <w:divBdr>
                    <w:top w:val="none" w:sz="0" w:space="0" w:color="auto"/>
                    <w:left w:val="none" w:sz="0" w:space="0" w:color="auto"/>
                    <w:bottom w:val="none" w:sz="0" w:space="0" w:color="auto"/>
                    <w:right w:val="none" w:sz="0" w:space="0" w:color="auto"/>
                  </w:divBdr>
                  <w:divsChild>
                    <w:div w:id="1993832648">
                      <w:marLeft w:val="0"/>
                      <w:marRight w:val="0"/>
                      <w:marTop w:val="0"/>
                      <w:marBottom w:val="0"/>
                      <w:divBdr>
                        <w:top w:val="none" w:sz="0" w:space="0" w:color="auto"/>
                        <w:left w:val="none" w:sz="0" w:space="0" w:color="auto"/>
                        <w:bottom w:val="none" w:sz="0" w:space="0" w:color="auto"/>
                        <w:right w:val="none" w:sz="0" w:space="0" w:color="auto"/>
                      </w:divBdr>
                      <w:divsChild>
                        <w:div w:id="1771045301">
                          <w:marLeft w:val="0"/>
                          <w:marRight w:val="0"/>
                          <w:marTop w:val="0"/>
                          <w:marBottom w:val="0"/>
                          <w:divBdr>
                            <w:top w:val="none" w:sz="0" w:space="0" w:color="auto"/>
                            <w:left w:val="none" w:sz="0" w:space="0" w:color="auto"/>
                            <w:bottom w:val="none" w:sz="0" w:space="0" w:color="auto"/>
                            <w:right w:val="none" w:sz="0" w:space="0" w:color="auto"/>
                          </w:divBdr>
                          <w:divsChild>
                            <w:div w:id="1318459602">
                              <w:marLeft w:val="0"/>
                              <w:marRight w:val="0"/>
                              <w:marTop w:val="0"/>
                              <w:marBottom w:val="285"/>
                              <w:divBdr>
                                <w:top w:val="none" w:sz="0" w:space="0" w:color="auto"/>
                                <w:left w:val="none" w:sz="0" w:space="0" w:color="auto"/>
                                <w:bottom w:val="none" w:sz="0" w:space="0" w:color="auto"/>
                                <w:right w:val="none" w:sz="0" w:space="0" w:color="auto"/>
                              </w:divBdr>
                            </w:div>
                            <w:div w:id="1081025142">
                              <w:marLeft w:val="0"/>
                              <w:marRight w:val="0"/>
                              <w:marTop w:val="0"/>
                              <w:marBottom w:val="120"/>
                              <w:divBdr>
                                <w:top w:val="none" w:sz="0" w:space="0" w:color="auto"/>
                                <w:left w:val="none" w:sz="0" w:space="0" w:color="auto"/>
                                <w:bottom w:val="none" w:sz="0" w:space="0" w:color="auto"/>
                                <w:right w:val="none" w:sz="0" w:space="0" w:color="auto"/>
                              </w:divBdr>
                            </w:div>
                            <w:div w:id="55319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333216">
      <w:bodyDiv w:val="1"/>
      <w:marLeft w:val="0"/>
      <w:marRight w:val="0"/>
      <w:marTop w:val="0"/>
      <w:marBottom w:val="0"/>
      <w:divBdr>
        <w:top w:val="none" w:sz="0" w:space="0" w:color="auto"/>
        <w:left w:val="none" w:sz="0" w:space="0" w:color="auto"/>
        <w:bottom w:val="none" w:sz="0" w:space="0" w:color="auto"/>
        <w:right w:val="none" w:sz="0" w:space="0" w:color="auto"/>
      </w:divBdr>
      <w:divsChild>
        <w:div w:id="1211112463">
          <w:marLeft w:val="0"/>
          <w:marRight w:val="0"/>
          <w:marTop w:val="0"/>
          <w:marBottom w:val="0"/>
          <w:divBdr>
            <w:top w:val="none" w:sz="0" w:space="0" w:color="auto"/>
            <w:left w:val="none" w:sz="0" w:space="0" w:color="auto"/>
            <w:bottom w:val="none" w:sz="0" w:space="0" w:color="auto"/>
            <w:right w:val="none" w:sz="0" w:space="0" w:color="auto"/>
          </w:divBdr>
          <w:divsChild>
            <w:div w:id="792864793">
              <w:marLeft w:val="0"/>
              <w:marRight w:val="0"/>
              <w:marTop w:val="0"/>
              <w:marBottom w:val="0"/>
              <w:divBdr>
                <w:top w:val="none" w:sz="0" w:space="0" w:color="auto"/>
                <w:left w:val="none" w:sz="0" w:space="0" w:color="auto"/>
                <w:bottom w:val="none" w:sz="0" w:space="0" w:color="auto"/>
                <w:right w:val="none" w:sz="0" w:space="0" w:color="auto"/>
              </w:divBdr>
              <w:divsChild>
                <w:div w:id="181687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91376">
      <w:bodyDiv w:val="1"/>
      <w:marLeft w:val="0"/>
      <w:marRight w:val="0"/>
      <w:marTop w:val="0"/>
      <w:marBottom w:val="0"/>
      <w:divBdr>
        <w:top w:val="none" w:sz="0" w:space="0" w:color="auto"/>
        <w:left w:val="none" w:sz="0" w:space="0" w:color="auto"/>
        <w:bottom w:val="none" w:sz="0" w:space="0" w:color="auto"/>
        <w:right w:val="none" w:sz="0" w:space="0" w:color="auto"/>
      </w:divBdr>
    </w:div>
    <w:div w:id="284390851">
      <w:bodyDiv w:val="1"/>
      <w:marLeft w:val="0"/>
      <w:marRight w:val="0"/>
      <w:marTop w:val="0"/>
      <w:marBottom w:val="0"/>
      <w:divBdr>
        <w:top w:val="none" w:sz="0" w:space="0" w:color="auto"/>
        <w:left w:val="none" w:sz="0" w:space="0" w:color="auto"/>
        <w:bottom w:val="none" w:sz="0" w:space="0" w:color="auto"/>
        <w:right w:val="none" w:sz="0" w:space="0" w:color="auto"/>
      </w:divBdr>
      <w:divsChild>
        <w:div w:id="581063249">
          <w:marLeft w:val="0"/>
          <w:marRight w:val="0"/>
          <w:marTop w:val="0"/>
          <w:marBottom w:val="0"/>
          <w:divBdr>
            <w:top w:val="none" w:sz="0" w:space="0" w:color="auto"/>
            <w:left w:val="none" w:sz="0" w:space="0" w:color="auto"/>
            <w:bottom w:val="none" w:sz="0" w:space="0" w:color="auto"/>
            <w:right w:val="none" w:sz="0" w:space="0" w:color="auto"/>
          </w:divBdr>
        </w:div>
      </w:divsChild>
    </w:div>
    <w:div w:id="342900334">
      <w:bodyDiv w:val="1"/>
      <w:marLeft w:val="0"/>
      <w:marRight w:val="0"/>
      <w:marTop w:val="0"/>
      <w:marBottom w:val="0"/>
      <w:divBdr>
        <w:top w:val="none" w:sz="0" w:space="0" w:color="auto"/>
        <w:left w:val="none" w:sz="0" w:space="0" w:color="auto"/>
        <w:bottom w:val="none" w:sz="0" w:space="0" w:color="auto"/>
        <w:right w:val="none" w:sz="0" w:space="0" w:color="auto"/>
      </w:divBdr>
      <w:divsChild>
        <w:div w:id="1912810666">
          <w:marLeft w:val="0"/>
          <w:marRight w:val="0"/>
          <w:marTop w:val="0"/>
          <w:marBottom w:val="0"/>
          <w:divBdr>
            <w:top w:val="none" w:sz="0" w:space="0" w:color="auto"/>
            <w:left w:val="none" w:sz="0" w:space="0" w:color="auto"/>
            <w:bottom w:val="none" w:sz="0" w:space="0" w:color="auto"/>
            <w:right w:val="none" w:sz="0" w:space="0" w:color="auto"/>
          </w:divBdr>
          <w:divsChild>
            <w:div w:id="1000816504">
              <w:marLeft w:val="15"/>
              <w:marRight w:val="0"/>
              <w:marTop w:val="0"/>
              <w:marBottom w:val="0"/>
              <w:divBdr>
                <w:top w:val="none" w:sz="0" w:space="0" w:color="auto"/>
                <w:left w:val="none" w:sz="0" w:space="0" w:color="auto"/>
                <w:bottom w:val="none" w:sz="0" w:space="0" w:color="auto"/>
                <w:right w:val="none" w:sz="0" w:space="0" w:color="auto"/>
              </w:divBdr>
              <w:divsChild>
                <w:div w:id="887186397">
                  <w:marLeft w:val="60"/>
                  <w:marRight w:val="0"/>
                  <w:marTop w:val="0"/>
                  <w:marBottom w:val="0"/>
                  <w:divBdr>
                    <w:top w:val="none" w:sz="0" w:space="0" w:color="auto"/>
                    <w:left w:val="none" w:sz="0" w:space="0" w:color="auto"/>
                    <w:bottom w:val="none" w:sz="0" w:space="0" w:color="auto"/>
                    <w:right w:val="none" w:sz="0" w:space="0" w:color="auto"/>
                  </w:divBdr>
                  <w:divsChild>
                    <w:div w:id="1471751135">
                      <w:marLeft w:val="30"/>
                      <w:marRight w:val="0"/>
                      <w:marTop w:val="0"/>
                      <w:marBottom w:val="0"/>
                      <w:divBdr>
                        <w:top w:val="single" w:sz="6" w:space="0" w:color="525252"/>
                        <w:left w:val="single" w:sz="6" w:space="0" w:color="525252"/>
                        <w:bottom w:val="single" w:sz="6" w:space="0" w:color="525252"/>
                        <w:right w:val="single" w:sz="6" w:space="0" w:color="525252"/>
                      </w:divBdr>
                      <w:divsChild>
                        <w:div w:id="1280647319">
                          <w:marLeft w:val="0"/>
                          <w:marRight w:val="0"/>
                          <w:marTop w:val="0"/>
                          <w:marBottom w:val="0"/>
                          <w:divBdr>
                            <w:top w:val="none" w:sz="0" w:space="0" w:color="auto"/>
                            <w:left w:val="none" w:sz="0" w:space="0" w:color="auto"/>
                            <w:bottom w:val="none" w:sz="0" w:space="0" w:color="auto"/>
                            <w:right w:val="none" w:sz="0" w:space="0" w:color="auto"/>
                          </w:divBdr>
                          <w:divsChild>
                            <w:div w:id="10922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527151">
      <w:bodyDiv w:val="1"/>
      <w:marLeft w:val="0"/>
      <w:marRight w:val="0"/>
      <w:marTop w:val="0"/>
      <w:marBottom w:val="0"/>
      <w:divBdr>
        <w:top w:val="none" w:sz="0" w:space="0" w:color="auto"/>
        <w:left w:val="none" w:sz="0" w:space="0" w:color="auto"/>
        <w:bottom w:val="none" w:sz="0" w:space="0" w:color="auto"/>
        <w:right w:val="none" w:sz="0" w:space="0" w:color="auto"/>
      </w:divBdr>
      <w:divsChild>
        <w:div w:id="1399129693">
          <w:marLeft w:val="0"/>
          <w:marRight w:val="0"/>
          <w:marTop w:val="0"/>
          <w:marBottom w:val="0"/>
          <w:divBdr>
            <w:top w:val="none" w:sz="0" w:space="0" w:color="auto"/>
            <w:left w:val="none" w:sz="0" w:space="0" w:color="auto"/>
            <w:bottom w:val="none" w:sz="0" w:space="0" w:color="auto"/>
            <w:right w:val="none" w:sz="0" w:space="0" w:color="auto"/>
          </w:divBdr>
          <w:divsChild>
            <w:div w:id="1126922931">
              <w:marLeft w:val="0"/>
              <w:marRight w:val="0"/>
              <w:marTop w:val="0"/>
              <w:marBottom w:val="0"/>
              <w:divBdr>
                <w:top w:val="none" w:sz="0" w:space="0" w:color="auto"/>
                <w:left w:val="none" w:sz="0" w:space="0" w:color="auto"/>
                <w:bottom w:val="none" w:sz="0" w:space="0" w:color="auto"/>
                <w:right w:val="none" w:sz="0" w:space="0" w:color="auto"/>
              </w:divBdr>
              <w:divsChild>
                <w:div w:id="860826472">
                  <w:marLeft w:val="2928"/>
                  <w:marRight w:val="0"/>
                  <w:marTop w:val="720"/>
                  <w:marBottom w:val="0"/>
                  <w:divBdr>
                    <w:top w:val="none" w:sz="0" w:space="0" w:color="auto"/>
                    <w:left w:val="none" w:sz="0" w:space="0" w:color="auto"/>
                    <w:bottom w:val="none" w:sz="0" w:space="0" w:color="auto"/>
                    <w:right w:val="none" w:sz="0" w:space="0" w:color="auto"/>
                  </w:divBdr>
                  <w:divsChild>
                    <w:div w:id="85912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415580">
      <w:bodyDiv w:val="1"/>
      <w:marLeft w:val="0"/>
      <w:marRight w:val="0"/>
      <w:marTop w:val="0"/>
      <w:marBottom w:val="0"/>
      <w:divBdr>
        <w:top w:val="none" w:sz="0" w:space="0" w:color="auto"/>
        <w:left w:val="none" w:sz="0" w:space="0" w:color="auto"/>
        <w:bottom w:val="none" w:sz="0" w:space="0" w:color="auto"/>
        <w:right w:val="none" w:sz="0" w:space="0" w:color="auto"/>
      </w:divBdr>
      <w:divsChild>
        <w:div w:id="580213123">
          <w:marLeft w:val="0"/>
          <w:marRight w:val="0"/>
          <w:marTop w:val="0"/>
          <w:marBottom w:val="0"/>
          <w:divBdr>
            <w:top w:val="none" w:sz="0" w:space="0" w:color="auto"/>
            <w:left w:val="none" w:sz="0" w:space="0" w:color="auto"/>
            <w:bottom w:val="none" w:sz="0" w:space="0" w:color="auto"/>
            <w:right w:val="none" w:sz="0" w:space="0" w:color="auto"/>
          </w:divBdr>
        </w:div>
      </w:divsChild>
    </w:div>
    <w:div w:id="616908234">
      <w:bodyDiv w:val="1"/>
      <w:marLeft w:val="0"/>
      <w:marRight w:val="0"/>
      <w:marTop w:val="0"/>
      <w:marBottom w:val="0"/>
      <w:divBdr>
        <w:top w:val="none" w:sz="0" w:space="0" w:color="auto"/>
        <w:left w:val="none" w:sz="0" w:space="0" w:color="auto"/>
        <w:bottom w:val="none" w:sz="0" w:space="0" w:color="auto"/>
        <w:right w:val="none" w:sz="0" w:space="0" w:color="auto"/>
      </w:divBdr>
      <w:divsChild>
        <w:div w:id="541481267">
          <w:marLeft w:val="0"/>
          <w:marRight w:val="0"/>
          <w:marTop w:val="0"/>
          <w:marBottom w:val="0"/>
          <w:divBdr>
            <w:top w:val="none" w:sz="0" w:space="0" w:color="auto"/>
            <w:left w:val="none" w:sz="0" w:space="0" w:color="auto"/>
            <w:bottom w:val="none" w:sz="0" w:space="0" w:color="auto"/>
            <w:right w:val="none" w:sz="0" w:space="0" w:color="auto"/>
          </w:divBdr>
          <w:divsChild>
            <w:div w:id="112022618">
              <w:marLeft w:val="0"/>
              <w:marRight w:val="0"/>
              <w:marTop w:val="0"/>
              <w:marBottom w:val="0"/>
              <w:divBdr>
                <w:top w:val="none" w:sz="0" w:space="0" w:color="auto"/>
                <w:left w:val="none" w:sz="0" w:space="0" w:color="auto"/>
                <w:bottom w:val="none" w:sz="0" w:space="0" w:color="auto"/>
                <w:right w:val="none" w:sz="0" w:space="0" w:color="auto"/>
              </w:divBdr>
            </w:div>
            <w:div w:id="596672348">
              <w:marLeft w:val="0"/>
              <w:marRight w:val="0"/>
              <w:marTop w:val="0"/>
              <w:marBottom w:val="0"/>
              <w:divBdr>
                <w:top w:val="none" w:sz="0" w:space="0" w:color="auto"/>
                <w:left w:val="none" w:sz="0" w:space="0" w:color="auto"/>
                <w:bottom w:val="none" w:sz="0" w:space="0" w:color="auto"/>
                <w:right w:val="none" w:sz="0" w:space="0" w:color="auto"/>
              </w:divBdr>
            </w:div>
            <w:div w:id="1254970821">
              <w:marLeft w:val="0"/>
              <w:marRight w:val="0"/>
              <w:marTop w:val="0"/>
              <w:marBottom w:val="0"/>
              <w:divBdr>
                <w:top w:val="none" w:sz="0" w:space="0" w:color="auto"/>
                <w:left w:val="none" w:sz="0" w:space="0" w:color="auto"/>
                <w:bottom w:val="none" w:sz="0" w:space="0" w:color="auto"/>
                <w:right w:val="none" w:sz="0" w:space="0" w:color="auto"/>
              </w:divBdr>
            </w:div>
            <w:div w:id="125851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74023">
      <w:bodyDiv w:val="1"/>
      <w:marLeft w:val="0"/>
      <w:marRight w:val="0"/>
      <w:marTop w:val="0"/>
      <w:marBottom w:val="0"/>
      <w:divBdr>
        <w:top w:val="none" w:sz="0" w:space="0" w:color="auto"/>
        <w:left w:val="none" w:sz="0" w:space="0" w:color="auto"/>
        <w:bottom w:val="none" w:sz="0" w:space="0" w:color="auto"/>
        <w:right w:val="none" w:sz="0" w:space="0" w:color="auto"/>
      </w:divBdr>
      <w:divsChild>
        <w:div w:id="820267207">
          <w:marLeft w:val="0"/>
          <w:marRight w:val="0"/>
          <w:marTop w:val="0"/>
          <w:marBottom w:val="0"/>
          <w:divBdr>
            <w:top w:val="none" w:sz="0" w:space="0" w:color="auto"/>
            <w:left w:val="none" w:sz="0" w:space="0" w:color="auto"/>
            <w:bottom w:val="none" w:sz="0" w:space="0" w:color="auto"/>
            <w:right w:val="none" w:sz="0" w:space="0" w:color="auto"/>
          </w:divBdr>
        </w:div>
      </w:divsChild>
    </w:div>
    <w:div w:id="748186931">
      <w:bodyDiv w:val="1"/>
      <w:marLeft w:val="0"/>
      <w:marRight w:val="0"/>
      <w:marTop w:val="0"/>
      <w:marBottom w:val="0"/>
      <w:divBdr>
        <w:top w:val="none" w:sz="0" w:space="0" w:color="auto"/>
        <w:left w:val="none" w:sz="0" w:space="0" w:color="auto"/>
        <w:bottom w:val="none" w:sz="0" w:space="0" w:color="auto"/>
        <w:right w:val="none" w:sz="0" w:space="0" w:color="auto"/>
      </w:divBdr>
      <w:divsChild>
        <w:div w:id="68501363">
          <w:marLeft w:val="0"/>
          <w:marRight w:val="0"/>
          <w:marTop w:val="0"/>
          <w:marBottom w:val="0"/>
          <w:divBdr>
            <w:top w:val="none" w:sz="0" w:space="0" w:color="auto"/>
            <w:left w:val="none" w:sz="0" w:space="0" w:color="auto"/>
            <w:bottom w:val="none" w:sz="0" w:space="0" w:color="auto"/>
            <w:right w:val="none" w:sz="0" w:space="0" w:color="auto"/>
          </w:divBdr>
        </w:div>
      </w:divsChild>
    </w:div>
    <w:div w:id="767507607">
      <w:bodyDiv w:val="1"/>
      <w:marLeft w:val="0"/>
      <w:marRight w:val="0"/>
      <w:marTop w:val="0"/>
      <w:marBottom w:val="0"/>
      <w:divBdr>
        <w:top w:val="none" w:sz="0" w:space="0" w:color="auto"/>
        <w:left w:val="none" w:sz="0" w:space="0" w:color="auto"/>
        <w:bottom w:val="none" w:sz="0" w:space="0" w:color="auto"/>
        <w:right w:val="none" w:sz="0" w:space="0" w:color="auto"/>
      </w:divBdr>
      <w:divsChild>
        <w:div w:id="170753661">
          <w:marLeft w:val="0"/>
          <w:marRight w:val="0"/>
          <w:marTop w:val="0"/>
          <w:marBottom w:val="0"/>
          <w:divBdr>
            <w:top w:val="none" w:sz="0" w:space="0" w:color="auto"/>
            <w:left w:val="none" w:sz="0" w:space="0" w:color="auto"/>
            <w:bottom w:val="none" w:sz="0" w:space="0" w:color="auto"/>
            <w:right w:val="none" w:sz="0" w:space="0" w:color="auto"/>
          </w:divBdr>
          <w:divsChild>
            <w:div w:id="1664159485">
              <w:marLeft w:val="0"/>
              <w:marRight w:val="0"/>
              <w:marTop w:val="0"/>
              <w:marBottom w:val="0"/>
              <w:divBdr>
                <w:top w:val="none" w:sz="0" w:space="0" w:color="auto"/>
                <w:left w:val="none" w:sz="0" w:space="0" w:color="auto"/>
                <w:bottom w:val="none" w:sz="0" w:space="0" w:color="auto"/>
                <w:right w:val="none" w:sz="0" w:space="0" w:color="auto"/>
              </w:divBdr>
              <w:divsChild>
                <w:div w:id="355231300">
                  <w:marLeft w:val="2928"/>
                  <w:marRight w:val="0"/>
                  <w:marTop w:val="720"/>
                  <w:marBottom w:val="0"/>
                  <w:divBdr>
                    <w:top w:val="none" w:sz="0" w:space="0" w:color="auto"/>
                    <w:left w:val="none" w:sz="0" w:space="0" w:color="auto"/>
                    <w:bottom w:val="none" w:sz="0" w:space="0" w:color="auto"/>
                    <w:right w:val="none" w:sz="0" w:space="0" w:color="auto"/>
                  </w:divBdr>
                  <w:divsChild>
                    <w:div w:id="60164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291425">
      <w:bodyDiv w:val="1"/>
      <w:marLeft w:val="0"/>
      <w:marRight w:val="0"/>
      <w:marTop w:val="0"/>
      <w:marBottom w:val="0"/>
      <w:divBdr>
        <w:top w:val="none" w:sz="0" w:space="0" w:color="auto"/>
        <w:left w:val="none" w:sz="0" w:space="0" w:color="auto"/>
        <w:bottom w:val="none" w:sz="0" w:space="0" w:color="auto"/>
        <w:right w:val="none" w:sz="0" w:space="0" w:color="auto"/>
      </w:divBdr>
      <w:divsChild>
        <w:div w:id="666976772">
          <w:marLeft w:val="0"/>
          <w:marRight w:val="0"/>
          <w:marTop w:val="0"/>
          <w:marBottom w:val="0"/>
          <w:divBdr>
            <w:top w:val="none" w:sz="0" w:space="0" w:color="auto"/>
            <w:left w:val="none" w:sz="0" w:space="0" w:color="auto"/>
            <w:bottom w:val="none" w:sz="0" w:space="0" w:color="auto"/>
            <w:right w:val="none" w:sz="0" w:space="0" w:color="auto"/>
          </w:divBdr>
          <w:divsChild>
            <w:div w:id="363404007">
              <w:marLeft w:val="0"/>
              <w:marRight w:val="0"/>
              <w:marTop w:val="0"/>
              <w:marBottom w:val="0"/>
              <w:divBdr>
                <w:top w:val="none" w:sz="0" w:space="0" w:color="auto"/>
                <w:left w:val="none" w:sz="0" w:space="0" w:color="auto"/>
                <w:bottom w:val="none" w:sz="0" w:space="0" w:color="auto"/>
                <w:right w:val="none" w:sz="0" w:space="0" w:color="auto"/>
              </w:divBdr>
              <w:divsChild>
                <w:div w:id="1985769467">
                  <w:marLeft w:val="2928"/>
                  <w:marRight w:val="0"/>
                  <w:marTop w:val="720"/>
                  <w:marBottom w:val="0"/>
                  <w:divBdr>
                    <w:top w:val="none" w:sz="0" w:space="0" w:color="auto"/>
                    <w:left w:val="none" w:sz="0" w:space="0" w:color="auto"/>
                    <w:bottom w:val="none" w:sz="0" w:space="0" w:color="auto"/>
                    <w:right w:val="none" w:sz="0" w:space="0" w:color="auto"/>
                  </w:divBdr>
                  <w:divsChild>
                    <w:div w:id="7841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490010">
      <w:bodyDiv w:val="1"/>
      <w:marLeft w:val="0"/>
      <w:marRight w:val="0"/>
      <w:marTop w:val="0"/>
      <w:marBottom w:val="0"/>
      <w:divBdr>
        <w:top w:val="none" w:sz="0" w:space="0" w:color="auto"/>
        <w:left w:val="none" w:sz="0" w:space="0" w:color="auto"/>
        <w:bottom w:val="none" w:sz="0" w:space="0" w:color="auto"/>
        <w:right w:val="none" w:sz="0" w:space="0" w:color="auto"/>
      </w:divBdr>
      <w:divsChild>
        <w:div w:id="488057023">
          <w:marLeft w:val="0"/>
          <w:marRight w:val="0"/>
          <w:marTop w:val="0"/>
          <w:marBottom w:val="0"/>
          <w:divBdr>
            <w:top w:val="none" w:sz="0" w:space="0" w:color="auto"/>
            <w:left w:val="none" w:sz="0" w:space="0" w:color="auto"/>
            <w:bottom w:val="none" w:sz="0" w:space="0" w:color="auto"/>
            <w:right w:val="none" w:sz="0" w:space="0" w:color="auto"/>
          </w:divBdr>
        </w:div>
      </w:divsChild>
    </w:div>
    <w:div w:id="991443956">
      <w:bodyDiv w:val="1"/>
      <w:marLeft w:val="0"/>
      <w:marRight w:val="0"/>
      <w:marTop w:val="0"/>
      <w:marBottom w:val="0"/>
      <w:divBdr>
        <w:top w:val="none" w:sz="0" w:space="0" w:color="auto"/>
        <w:left w:val="none" w:sz="0" w:space="0" w:color="auto"/>
        <w:bottom w:val="none" w:sz="0" w:space="0" w:color="auto"/>
        <w:right w:val="none" w:sz="0" w:space="0" w:color="auto"/>
      </w:divBdr>
      <w:divsChild>
        <w:div w:id="320932966">
          <w:marLeft w:val="0"/>
          <w:marRight w:val="0"/>
          <w:marTop w:val="0"/>
          <w:marBottom w:val="0"/>
          <w:divBdr>
            <w:top w:val="none" w:sz="0" w:space="0" w:color="auto"/>
            <w:left w:val="none" w:sz="0" w:space="0" w:color="auto"/>
            <w:bottom w:val="none" w:sz="0" w:space="0" w:color="auto"/>
            <w:right w:val="none" w:sz="0" w:space="0" w:color="auto"/>
          </w:divBdr>
          <w:divsChild>
            <w:div w:id="192067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93949">
      <w:bodyDiv w:val="1"/>
      <w:marLeft w:val="0"/>
      <w:marRight w:val="0"/>
      <w:marTop w:val="0"/>
      <w:marBottom w:val="0"/>
      <w:divBdr>
        <w:top w:val="none" w:sz="0" w:space="0" w:color="auto"/>
        <w:left w:val="none" w:sz="0" w:space="0" w:color="auto"/>
        <w:bottom w:val="none" w:sz="0" w:space="0" w:color="auto"/>
        <w:right w:val="none" w:sz="0" w:space="0" w:color="auto"/>
      </w:divBdr>
      <w:divsChild>
        <w:div w:id="1530797513">
          <w:marLeft w:val="0"/>
          <w:marRight w:val="0"/>
          <w:marTop w:val="0"/>
          <w:marBottom w:val="0"/>
          <w:divBdr>
            <w:top w:val="none" w:sz="0" w:space="0" w:color="auto"/>
            <w:left w:val="none" w:sz="0" w:space="0" w:color="auto"/>
            <w:bottom w:val="none" w:sz="0" w:space="0" w:color="auto"/>
            <w:right w:val="none" w:sz="0" w:space="0" w:color="auto"/>
          </w:divBdr>
        </w:div>
      </w:divsChild>
    </w:div>
    <w:div w:id="1291281531">
      <w:bodyDiv w:val="1"/>
      <w:marLeft w:val="0"/>
      <w:marRight w:val="0"/>
      <w:marTop w:val="0"/>
      <w:marBottom w:val="0"/>
      <w:divBdr>
        <w:top w:val="none" w:sz="0" w:space="0" w:color="auto"/>
        <w:left w:val="none" w:sz="0" w:space="0" w:color="auto"/>
        <w:bottom w:val="none" w:sz="0" w:space="0" w:color="auto"/>
        <w:right w:val="none" w:sz="0" w:space="0" w:color="auto"/>
      </w:divBdr>
      <w:divsChild>
        <w:div w:id="1315067402">
          <w:marLeft w:val="0"/>
          <w:marRight w:val="0"/>
          <w:marTop w:val="0"/>
          <w:marBottom w:val="0"/>
          <w:divBdr>
            <w:top w:val="none" w:sz="0" w:space="0" w:color="auto"/>
            <w:left w:val="single" w:sz="12" w:space="4" w:color="0000FF"/>
            <w:bottom w:val="none" w:sz="0" w:space="0" w:color="auto"/>
            <w:right w:val="none" w:sz="0" w:space="0" w:color="auto"/>
          </w:divBdr>
        </w:div>
      </w:divsChild>
    </w:div>
    <w:div w:id="1359894742">
      <w:bodyDiv w:val="1"/>
      <w:marLeft w:val="0"/>
      <w:marRight w:val="0"/>
      <w:marTop w:val="0"/>
      <w:marBottom w:val="0"/>
      <w:divBdr>
        <w:top w:val="none" w:sz="0" w:space="0" w:color="auto"/>
        <w:left w:val="none" w:sz="0" w:space="0" w:color="auto"/>
        <w:bottom w:val="none" w:sz="0" w:space="0" w:color="auto"/>
        <w:right w:val="none" w:sz="0" w:space="0" w:color="auto"/>
      </w:divBdr>
      <w:divsChild>
        <w:div w:id="1342392988">
          <w:marLeft w:val="0"/>
          <w:marRight w:val="0"/>
          <w:marTop w:val="0"/>
          <w:marBottom w:val="0"/>
          <w:divBdr>
            <w:top w:val="none" w:sz="0" w:space="0" w:color="auto"/>
            <w:left w:val="single" w:sz="12" w:space="4" w:color="0000FF"/>
            <w:bottom w:val="none" w:sz="0" w:space="0" w:color="auto"/>
            <w:right w:val="none" w:sz="0" w:space="0" w:color="auto"/>
          </w:divBdr>
        </w:div>
      </w:divsChild>
    </w:div>
    <w:div w:id="2036073185">
      <w:bodyDiv w:val="1"/>
      <w:marLeft w:val="0"/>
      <w:marRight w:val="0"/>
      <w:marTop w:val="0"/>
      <w:marBottom w:val="0"/>
      <w:divBdr>
        <w:top w:val="none" w:sz="0" w:space="0" w:color="auto"/>
        <w:left w:val="none" w:sz="0" w:space="0" w:color="auto"/>
        <w:bottom w:val="none" w:sz="0" w:space="0" w:color="auto"/>
        <w:right w:val="none" w:sz="0" w:space="0" w:color="auto"/>
      </w:divBdr>
      <w:divsChild>
        <w:div w:id="1660884613">
          <w:marLeft w:val="0"/>
          <w:marRight w:val="0"/>
          <w:marTop w:val="0"/>
          <w:marBottom w:val="0"/>
          <w:divBdr>
            <w:top w:val="none" w:sz="0" w:space="0" w:color="auto"/>
            <w:left w:val="none" w:sz="0" w:space="0" w:color="auto"/>
            <w:bottom w:val="none" w:sz="0" w:space="0" w:color="auto"/>
            <w:right w:val="none" w:sz="0" w:space="0" w:color="auto"/>
          </w:divBdr>
          <w:divsChild>
            <w:div w:id="276185669">
              <w:marLeft w:val="15"/>
              <w:marRight w:val="0"/>
              <w:marTop w:val="0"/>
              <w:marBottom w:val="0"/>
              <w:divBdr>
                <w:top w:val="none" w:sz="0" w:space="0" w:color="auto"/>
                <w:left w:val="none" w:sz="0" w:space="0" w:color="auto"/>
                <w:bottom w:val="none" w:sz="0" w:space="0" w:color="auto"/>
                <w:right w:val="none" w:sz="0" w:space="0" w:color="auto"/>
              </w:divBdr>
              <w:divsChild>
                <w:div w:id="363290591">
                  <w:marLeft w:val="60"/>
                  <w:marRight w:val="0"/>
                  <w:marTop w:val="0"/>
                  <w:marBottom w:val="0"/>
                  <w:divBdr>
                    <w:top w:val="none" w:sz="0" w:space="0" w:color="auto"/>
                    <w:left w:val="none" w:sz="0" w:space="0" w:color="auto"/>
                    <w:bottom w:val="none" w:sz="0" w:space="0" w:color="auto"/>
                    <w:right w:val="none" w:sz="0" w:space="0" w:color="auto"/>
                  </w:divBdr>
                  <w:divsChild>
                    <w:div w:id="201329415">
                      <w:marLeft w:val="30"/>
                      <w:marRight w:val="0"/>
                      <w:marTop w:val="0"/>
                      <w:marBottom w:val="0"/>
                      <w:divBdr>
                        <w:top w:val="single" w:sz="6" w:space="0" w:color="525252"/>
                        <w:left w:val="single" w:sz="6" w:space="0" w:color="525252"/>
                        <w:bottom w:val="single" w:sz="6" w:space="0" w:color="525252"/>
                        <w:right w:val="single" w:sz="6" w:space="0" w:color="525252"/>
                      </w:divBdr>
                      <w:divsChild>
                        <w:div w:id="2070807566">
                          <w:marLeft w:val="0"/>
                          <w:marRight w:val="0"/>
                          <w:marTop w:val="0"/>
                          <w:marBottom w:val="0"/>
                          <w:divBdr>
                            <w:top w:val="none" w:sz="0" w:space="0" w:color="auto"/>
                            <w:left w:val="none" w:sz="0" w:space="0" w:color="auto"/>
                            <w:bottom w:val="none" w:sz="0" w:space="0" w:color="auto"/>
                            <w:right w:val="none" w:sz="0" w:space="0" w:color="auto"/>
                          </w:divBdr>
                          <w:divsChild>
                            <w:div w:id="98227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086498">
      <w:bodyDiv w:val="1"/>
      <w:marLeft w:val="0"/>
      <w:marRight w:val="0"/>
      <w:marTop w:val="0"/>
      <w:marBottom w:val="0"/>
      <w:divBdr>
        <w:top w:val="none" w:sz="0" w:space="0" w:color="auto"/>
        <w:left w:val="none" w:sz="0" w:space="0" w:color="auto"/>
        <w:bottom w:val="none" w:sz="0" w:space="0" w:color="auto"/>
        <w:right w:val="none" w:sz="0" w:space="0" w:color="auto"/>
      </w:divBdr>
      <w:divsChild>
        <w:div w:id="400100429">
          <w:marLeft w:val="0"/>
          <w:marRight w:val="0"/>
          <w:marTop w:val="0"/>
          <w:marBottom w:val="0"/>
          <w:divBdr>
            <w:top w:val="none" w:sz="0" w:space="0" w:color="auto"/>
            <w:left w:val="none" w:sz="0" w:space="0" w:color="auto"/>
            <w:bottom w:val="none" w:sz="0" w:space="0" w:color="auto"/>
            <w:right w:val="none" w:sz="0" w:space="0" w:color="auto"/>
          </w:divBdr>
          <w:divsChild>
            <w:div w:id="2074739422">
              <w:marLeft w:val="0"/>
              <w:marRight w:val="0"/>
              <w:marTop w:val="0"/>
              <w:marBottom w:val="0"/>
              <w:divBdr>
                <w:top w:val="none" w:sz="0" w:space="0" w:color="auto"/>
                <w:left w:val="none" w:sz="0" w:space="0" w:color="auto"/>
                <w:bottom w:val="none" w:sz="0" w:space="0" w:color="auto"/>
                <w:right w:val="none" w:sz="0" w:space="0" w:color="auto"/>
              </w:divBdr>
              <w:divsChild>
                <w:div w:id="858738560">
                  <w:marLeft w:val="3150"/>
                  <w:marRight w:val="0"/>
                  <w:marTop w:val="0"/>
                  <w:marBottom w:val="0"/>
                  <w:divBdr>
                    <w:top w:val="none" w:sz="0" w:space="0" w:color="auto"/>
                    <w:left w:val="none" w:sz="0" w:space="0" w:color="auto"/>
                    <w:bottom w:val="none" w:sz="0" w:space="0" w:color="auto"/>
                    <w:right w:val="none" w:sz="0" w:space="0" w:color="auto"/>
                  </w:divBdr>
                  <w:divsChild>
                    <w:div w:id="533351114">
                      <w:marLeft w:val="0"/>
                      <w:marRight w:val="0"/>
                      <w:marTop w:val="0"/>
                      <w:marBottom w:val="0"/>
                      <w:divBdr>
                        <w:top w:val="none" w:sz="0" w:space="0" w:color="auto"/>
                        <w:left w:val="none" w:sz="0" w:space="0" w:color="auto"/>
                        <w:bottom w:val="none" w:sz="0" w:space="0" w:color="auto"/>
                        <w:right w:val="none" w:sz="0" w:space="0" w:color="auto"/>
                      </w:divBdr>
                      <w:divsChild>
                        <w:div w:id="894311537">
                          <w:marLeft w:val="0"/>
                          <w:marRight w:val="0"/>
                          <w:marTop w:val="0"/>
                          <w:marBottom w:val="0"/>
                          <w:divBdr>
                            <w:top w:val="none" w:sz="0" w:space="0" w:color="auto"/>
                            <w:left w:val="none" w:sz="0" w:space="0" w:color="auto"/>
                            <w:bottom w:val="none" w:sz="0" w:space="0" w:color="auto"/>
                            <w:right w:val="none" w:sz="0" w:space="0" w:color="auto"/>
                          </w:divBdr>
                          <w:divsChild>
                            <w:div w:id="114809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OL%206.0b\download\CorprComm_Templates\AK-CorpComD.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AK-CorpComD.dot</Template>
  <TotalTime>0</TotalTime>
  <Pages>3</Pages>
  <Words>1153</Words>
  <Characters>7266</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American Le Mans Series</vt:lpstr>
    </vt:vector>
  </TitlesOfParts>
  <Company>BMW AG</Company>
  <LinksUpToDate>false</LinksUpToDate>
  <CharactersWithSpaces>8403</CharactersWithSpaces>
  <SharedDoc>false</SharedDoc>
  <HLinks>
    <vt:vector size="12" baseType="variant">
      <vt:variant>
        <vt:i4>6684675</vt:i4>
      </vt:variant>
      <vt:variant>
        <vt:i4>3</vt:i4>
      </vt:variant>
      <vt:variant>
        <vt:i4>0</vt:i4>
      </vt:variant>
      <vt:variant>
        <vt:i4>5</vt:i4>
      </vt:variant>
      <vt:variant>
        <vt:lpwstr>mailto:f.haasper@sport-media-service.de</vt:lpwstr>
      </vt:variant>
      <vt:variant>
        <vt:lpwstr/>
      </vt:variant>
      <vt:variant>
        <vt:i4>3539024</vt:i4>
      </vt:variant>
      <vt:variant>
        <vt:i4>0</vt:i4>
      </vt:variant>
      <vt:variant>
        <vt:i4>0</vt:i4>
      </vt:variant>
      <vt:variant>
        <vt:i4>5</vt:i4>
      </vt:variant>
      <vt:variant>
        <vt:lpwstr>mailto:ingo.lehbrink@bmw.de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Le Mans Series</dc:title>
  <dc:creator>Heike Hientzsch</dc:creator>
  <cp:lastModifiedBy>Britta</cp:lastModifiedBy>
  <cp:revision>3</cp:revision>
  <cp:lastPrinted>2011-10-02T07:27:00Z</cp:lastPrinted>
  <dcterms:created xsi:type="dcterms:W3CDTF">2011-10-02T03:24:00Z</dcterms:created>
  <dcterms:modified xsi:type="dcterms:W3CDTF">2011-10-02T07:30:00Z</dcterms:modified>
</cp:coreProperties>
</file>